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DCE" w:rsidRPr="005417DA" w:rsidRDefault="00F43DCE" w:rsidP="000713E6">
      <w:pPr>
        <w:jc w:val="center"/>
        <w:rPr>
          <w:rFonts w:ascii="標楷體"/>
          <w:b/>
          <w:color w:val="7030A0"/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07" o:spid="_x0000_s1028" type="#_x0000_t202" style="position:absolute;left:0;text-align:left;margin-left:420pt;margin-top:-28.1pt;width:87.05pt;height:145.7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" filled="f" stroked="f">
            <v:textbox style="mso-fit-shape-to-text:t">
              <w:txbxContent>
                <w:p w:rsidR="00F43DCE" w:rsidRPr="000713E6" w:rsidRDefault="00F43DCE" w:rsidP="000713E6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標楷體" w:hAnsi="標楷體" w:hint="eastAsia"/>
                      <w:b/>
                      <w:sz w:val="24"/>
                      <w:szCs w:val="24"/>
                    </w:rPr>
                    <w:t>【附件</w:t>
                  </w:r>
                  <w:r>
                    <w:rPr>
                      <w:rFonts w:ascii="標楷體" w:hAnsi="標楷體"/>
                      <w:b/>
                      <w:sz w:val="24"/>
                      <w:szCs w:val="24"/>
                    </w:rPr>
                    <w:t>1</w:t>
                  </w:r>
                  <w:r w:rsidRPr="000713E6">
                    <w:rPr>
                      <w:rFonts w:ascii="標楷體" w:hAnsi="標楷體" w:hint="eastAsia"/>
                      <w:b/>
                      <w:sz w:val="24"/>
                      <w:szCs w:val="24"/>
                    </w:rPr>
                    <w:t>】</w:t>
                  </w:r>
                </w:p>
              </w:txbxContent>
            </v:textbox>
          </v:shape>
        </w:pict>
      </w:r>
      <w:r w:rsidRPr="005417DA">
        <w:rPr>
          <w:rFonts w:ascii="標楷體" w:hAnsi="標楷體"/>
          <w:b/>
          <w:color w:val="7030A0"/>
          <w:sz w:val="40"/>
          <w:szCs w:val="40"/>
        </w:rPr>
        <w:t>104</w:t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年行政院人事行政總處聯合各機關辦理</w:t>
      </w:r>
      <w:r>
        <w:rPr>
          <w:rFonts w:ascii="標楷體"/>
          <w:b/>
          <w:color w:val="7030A0"/>
          <w:sz w:val="40"/>
          <w:szCs w:val="40"/>
        </w:rPr>
        <w:br/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未婚聯誼活動總行程表</w:t>
      </w:r>
    </w:p>
    <w:p w:rsidR="00F43DCE" w:rsidRDefault="00F43DCE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0" o:spid="_x0000_s1029" type="#_x0000_t75" style="position:absolute;left:0;text-align:left;margin-left:118.25pt;margin-top:.6pt;width:229.4pt;height:1in;z-index:251651584;visibility:visible">
            <v:imagedata r:id="rId7" o:title=""/>
          </v:shape>
        </w:pict>
      </w:r>
    </w:p>
    <w:p w:rsidR="00F43DCE" w:rsidRDefault="00F43DCE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</w:p>
    <w:p w:rsidR="00F43DCE" w:rsidRDefault="00F43DCE" w:rsidP="000713E6">
      <w:pPr>
        <w:rPr>
          <w:rFonts w:cs="Arial"/>
          <w:b/>
          <w:color w:val="000080"/>
          <w:kern w:val="52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418"/>
        <w:gridCol w:w="1275"/>
        <w:gridCol w:w="1560"/>
        <w:gridCol w:w="2976"/>
        <w:gridCol w:w="1560"/>
      </w:tblGrid>
      <w:tr w:rsidR="00F43DCE" w:rsidRPr="00D950A9" w:rsidTr="000713E6"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梯次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辦理時間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活動地區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協辦機關</w:t>
            </w:r>
          </w:p>
        </w:tc>
        <w:tc>
          <w:tcPr>
            <w:tcW w:w="2976" w:type="dxa"/>
            <w:tcBorders>
              <w:top w:val="double" w:sz="4" w:space="0" w:color="auto"/>
            </w:tcBorders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活動方式</w:t>
            </w:r>
          </w:p>
        </w:tc>
        <w:tc>
          <w:tcPr>
            <w:tcW w:w="1560" w:type="dxa"/>
            <w:tcBorders>
              <w:top w:val="double" w:sz="4" w:space="0" w:color="auto"/>
              <w:right w:val="double" w:sz="4" w:space="0" w:color="auto"/>
            </w:tcBorders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參加人數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6/6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行政院原子能委員會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花漾情緣光炫派對一日遊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6/7(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愛情釀的酒午茶聯誼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60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  <w:p w:rsidR="00F43DCE" w:rsidRPr="000713E6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0713E6">
              <w:rPr>
                <w:rFonts w:ascii="微軟正黑體" w:eastAsia="微軟正黑體" w:hAnsi="微軟正黑體"/>
                <w:b/>
                <w:sz w:val="20"/>
              </w:rPr>
              <w:t>(</w:t>
            </w:r>
            <w:r w:rsidRPr="000713E6">
              <w:rPr>
                <w:rFonts w:ascii="微軟正黑體" w:eastAsia="微軟正黑體" w:hAnsi="微軟正黑體" w:hint="eastAsia"/>
                <w:b/>
                <w:sz w:val="20"/>
              </w:rPr>
              <w:t>本梯建議較高年齡層參與</w:t>
            </w:r>
            <w:r w:rsidRPr="000713E6">
              <w:rPr>
                <w:rFonts w:ascii="微軟正黑體" w:eastAsia="微軟正黑體" w:hAnsi="微軟正黑體"/>
                <w:b/>
                <w:sz w:val="20"/>
              </w:rPr>
              <w:t xml:space="preserve">) 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6/13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海洋莊園鐵馬追風一日遊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6/14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基隆市政府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香草花緣手信物語一日遊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spacing w:line="240" w:lineRule="exact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6/27(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嘉義市政府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十鼓文化村圓舞曲一日遊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7/4-7/5</w:t>
            </w:r>
          </w:p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-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臺東縣政府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當熱氣球遇見愛情二日遊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7/12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屏東縣政府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大鵬灣海角協奏曲一日遊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7/25(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自然風情青青草原一日遊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7/26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雲林縣政府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森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SPA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魔法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QQ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8/1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卓也小屋芋見幸福一日遊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8/1-8/2</w:t>
            </w:r>
          </w:p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-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高雄市政府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奮起湖之愛情絲路二日遊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8/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春天農場美味關係一日遊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8/16(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料理絕配情人節午茶聯誼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60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8/22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新竹市政府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喜來登時尚光吧午茶聯誼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60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8/29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大城小愛情定遊艇一日遊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8/30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文化部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當圓樓邂逅藍染情一日遊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9/5(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原住民族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委員會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戀戀平溪天燈寄情一日遊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9/5- 9/6</w:t>
            </w:r>
          </w:p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-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行政院公共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工程委員會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戀戀金針花語寄情二日遊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林美踏青海洋之戀一日遊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花露花卉古道慢遊一日遊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9/13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香藝彩繪村秋之戀一日遊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9/20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桃園市政府</w:t>
            </w:r>
          </w:p>
        </w:tc>
        <w:tc>
          <w:tcPr>
            <w:tcW w:w="2976" w:type="dxa"/>
            <w:vAlign w:val="center"/>
          </w:tcPr>
          <w:p w:rsidR="00F43DCE" w:rsidRPr="00FB7F72" w:rsidRDefault="00F43DCE" w:rsidP="000713E6">
            <w:pPr>
              <w:pStyle w:val="Heading3"/>
              <w:numPr>
                <w:ilvl w:val="0"/>
                <w:numId w:val="0"/>
              </w:numPr>
              <w:shd w:val="clear" w:color="auto" w:fill="FFFFFF"/>
              <w:spacing w:before="0" w:after="0"/>
              <w:ind w:left="1474" w:hanging="1474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 w:rsidRPr="00FB7F72"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河岸森霖秋天童話一日遊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10/3(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特寫後山の戀習曲一日遊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10/3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採蚵車摸蛤戀夕陽一日遊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532773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F43DCE" w:rsidRPr="00532773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/>
                <w:b/>
                <w:sz w:val="24"/>
                <w:szCs w:val="24"/>
              </w:rPr>
              <w:t>10/4(</w:t>
            </w: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532773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532773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F43DCE" w:rsidRPr="00532773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vAlign w:val="center"/>
          </w:tcPr>
          <w:p w:rsidR="00F43DCE" w:rsidRPr="00532773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桌遊好時光午茶聯誼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532773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532773">
              <w:rPr>
                <w:rFonts w:ascii="微軟正黑體" w:eastAsia="微軟正黑體" w:hAnsi="微軟正黑體"/>
                <w:b/>
                <w:sz w:val="24"/>
                <w:szCs w:val="24"/>
              </w:rPr>
              <w:t>60</w:t>
            </w: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10/17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美溢蘭陽風情饗宴一日遊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80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  <w:tr w:rsidR="00F43DCE" w:rsidRPr="00D950A9" w:rsidTr="000713E6"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10/18(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臺中市政府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爵士法義饗宴午茶聯誼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43DCE" w:rsidRPr="00D950A9" w:rsidRDefault="00F43DCE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60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人</w:t>
            </w:r>
          </w:p>
        </w:tc>
      </w:tr>
    </w:tbl>
    <w:p w:rsidR="00F43DCE" w:rsidRDefault="00F43DCE" w:rsidP="000713E6">
      <w:pPr>
        <w:pStyle w:val="1"/>
        <w:ind w:left="0" w:firstLineChars="0" w:firstLine="0"/>
        <w:jc w:val="center"/>
        <w:rPr>
          <w:rFonts w:ascii="標楷體"/>
          <w:color w:val="800000"/>
          <w:szCs w:val="28"/>
        </w:rPr>
      </w:pPr>
    </w:p>
    <w:p w:rsidR="00F43DCE" w:rsidRDefault="00F43DCE" w:rsidP="000713E6">
      <w:pPr>
        <w:pStyle w:val="1"/>
        <w:ind w:left="0" w:firstLineChars="0" w:firstLine="0"/>
        <w:jc w:val="center"/>
        <w:rPr>
          <w:rFonts w:ascii="標楷體"/>
          <w:color w:val="800000"/>
          <w:szCs w:val="28"/>
        </w:rPr>
      </w:pPr>
      <w:r>
        <w:rPr>
          <w:noProof/>
        </w:rPr>
        <w:pict>
          <v:shape id="圖片 1381" o:spid="_x0000_s1030" type="#_x0000_t75" alt="27_4200_106_MZQv" style="position:absolute;left:0;text-align:left;margin-left:236.2pt;margin-top:4.1pt;width:199.15pt;height:33.6pt;z-index:-251662848;visibility:visible" wrapcoords="6171 960 81 6720 406 8640 -81 11520 568 15360 8202 16320 8283 20640 8689 20640 16728 20160 20950 18720 20626 16320 21519 12480 21194 10560 18108 8640 20301 7680 19814 3840 6740 960 6171 960">
            <v:imagedata r:id="rId8" o:title=""/>
            <w10:wrap type="tight"/>
          </v:shape>
        </w:pict>
      </w:r>
      <w:r>
        <w:rPr>
          <w:noProof/>
        </w:rPr>
        <w:pict>
          <v:shape id="圖片 1380" o:spid="_x0000_s1031" type="#_x0000_t75" alt="27_4200_106_MZQv" style="position:absolute;left:0;text-align:left;margin-left:45.65pt;margin-top:4.7pt;width:192.15pt;height:32.4pt;z-index:-251663872;visibility:visible" wrapcoords="6159 1005 169 6530 84 8540 759 9042 -84 11553 338 14065 8606 17079 8269 20595 8691 20595 13584 20595 20925 18586 20756 17079 21431 12056 20334 8037 19997 4019 6750 1005 6159 1005">
            <v:imagedata r:id="rId8" o:title=""/>
            <w10:wrap type="tight"/>
          </v:shape>
        </w:pict>
      </w:r>
    </w:p>
    <w:p w:rsidR="00F43DCE" w:rsidRDefault="00F43DCE">
      <w:pPr>
        <w:widowControl/>
        <w:spacing w:after="0" w:line="240" w:lineRule="auto"/>
        <w:jc w:val="left"/>
        <w:rPr>
          <w:b/>
          <w:color w:val="800080"/>
          <w:kern w:val="0"/>
          <w:szCs w:val="28"/>
        </w:rPr>
      </w:pPr>
      <w:bookmarkStart w:id="0" w:name="_Toc219744746"/>
      <w:bookmarkStart w:id="1" w:name="_Toc353063497"/>
      <w:r>
        <w:rPr>
          <w:szCs w:val="28"/>
        </w:rPr>
        <w:br w:type="page"/>
      </w:r>
    </w:p>
    <w:p w:rsidR="00F43DCE" w:rsidRPr="005417DA" w:rsidRDefault="00F43DCE" w:rsidP="00437E22">
      <w:pPr>
        <w:pStyle w:val="Heading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30"/>
          <w:szCs w:val="30"/>
        </w:rPr>
        <w:t>一、第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花漾情緣光炫派對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437E22">
      <w:pPr>
        <w:spacing w:line="40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/>
          <w:b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喜歡另類聯誼、賞花步道漫遊者</w:t>
      </w:r>
    </w:p>
    <w:p w:rsidR="00F43DCE" w:rsidRPr="007D7F60" w:rsidRDefault="00F43DCE" w:rsidP="00437E22">
      <w:pPr>
        <w:spacing w:line="400" w:lineRule="exact"/>
        <w:rPr>
          <w:rFonts w:ascii="標楷體"/>
          <w:b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室內雷射漆彈派對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竹子湖野菜饗宴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賞花步道漫遊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06"/>
        <w:gridCol w:w="5672"/>
        <w:gridCol w:w="2155"/>
      </w:tblGrid>
      <w:tr w:rsidR="00F43DCE" w:rsidRPr="00955B38" w:rsidTr="00A72034">
        <w:trPr>
          <w:cantSplit/>
          <w:trHeight w:val="380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155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0830~085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053156">
              <w:rPr>
                <w:rFonts w:ascii="標楷體" w:hAnsi="標楷體" w:hint="eastAsia"/>
                <w:szCs w:val="28"/>
              </w:rPr>
              <w:t>六度空間</w:t>
            </w:r>
          </w:p>
          <w:p w:rsidR="00F43DCE" w:rsidRPr="00437E22" w:rsidRDefault="00F43DCE" w:rsidP="00A72034">
            <w:pPr>
              <w:spacing w:line="240" w:lineRule="atLeast"/>
              <w:jc w:val="center"/>
              <w:rPr>
                <w:rFonts w:ascii="標楷體"/>
                <w:sz w:val="22"/>
                <w:szCs w:val="22"/>
              </w:rPr>
            </w:pPr>
            <w:r>
              <w:rPr>
                <w:rFonts w:ascii="標楷體" w:hAnsi="標楷體"/>
                <w:szCs w:val="28"/>
              </w:rPr>
              <w:t xml:space="preserve"> </w:t>
            </w:r>
            <w:r w:rsidRPr="00437E22">
              <w:rPr>
                <w:rFonts w:ascii="標楷體" w:hAnsi="標楷體"/>
                <w:sz w:val="22"/>
                <w:szCs w:val="22"/>
              </w:rPr>
              <w:t>(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台北市中山區中山北路</w:t>
            </w:r>
            <w:r w:rsidRPr="00437E22">
              <w:rPr>
                <w:rFonts w:ascii="標楷體" w:hAnsi="標楷體"/>
                <w:sz w:val="22"/>
                <w:szCs w:val="22"/>
              </w:rPr>
              <w:t>2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段</w:t>
            </w:r>
            <w:r w:rsidRPr="00437E22">
              <w:rPr>
                <w:rFonts w:ascii="標楷體" w:hAnsi="標楷體"/>
                <w:sz w:val="22"/>
                <w:szCs w:val="22"/>
              </w:rPr>
              <w:t>185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號</w:t>
            </w:r>
            <w:r w:rsidRPr="00437E22">
              <w:rPr>
                <w:rFonts w:ascii="標楷體" w:hAnsi="標楷體"/>
                <w:sz w:val="22"/>
                <w:szCs w:val="22"/>
              </w:rPr>
              <w:t>)</w:t>
            </w:r>
          </w:p>
        </w:tc>
      </w:tr>
      <w:tr w:rsidR="00F43DCE" w:rsidRPr="00955B38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0850~0900</w:t>
            </w:r>
          </w:p>
        </w:tc>
        <w:tc>
          <w:tcPr>
            <w:tcW w:w="567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0900~0910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尋愛啟事、戀愛通告</w:t>
            </w:r>
          </w:p>
          <w:p w:rsidR="00F43DCE" w:rsidRPr="00FA1BF0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【團體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六度空間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室內射擊館</w:t>
            </w: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0910~114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就是要另類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室內光彈派對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</w:t>
            </w:r>
            <w:r>
              <w:rPr>
                <w:rFonts w:ascii="標楷體" w:hAnsi="標楷體"/>
                <w:sz w:val="24"/>
                <w:szCs w:val="24"/>
              </w:rPr>
              <w:t>1</w:t>
            </w:r>
            <w:r>
              <w:rPr>
                <w:rFonts w:ascii="標楷體" w:hAnsi="標楷體" w:hint="eastAsia"/>
                <w:sz w:val="24"/>
                <w:szCs w:val="24"/>
              </w:rPr>
              <w:t>】個人對抗戰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展現你的精準度與隱藏力ㄛ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</w:t>
            </w:r>
            <w:r>
              <w:rPr>
                <w:rFonts w:ascii="標楷體" w:hAnsi="標楷體"/>
                <w:sz w:val="24"/>
                <w:szCs w:val="24"/>
              </w:rPr>
              <w:t>2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FA1BF0">
              <w:rPr>
                <w:rFonts w:ascii="標楷體" w:hAnsi="標楷體" w:hint="eastAsia"/>
                <w:sz w:val="24"/>
                <w:szCs w:val="24"/>
              </w:rPr>
              <w:t>堡壘攻防戰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一起衝鋒陷陣、往前線挺進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2D5F80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</w:t>
            </w:r>
            <w:r>
              <w:rPr>
                <w:rFonts w:ascii="標楷體" w:hAnsi="標楷體"/>
                <w:sz w:val="24"/>
                <w:szCs w:val="24"/>
              </w:rPr>
              <w:t>3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D66D6D">
              <w:rPr>
                <w:rFonts w:ascii="標楷體" w:hAnsi="標楷體" w:hint="eastAsia"/>
                <w:sz w:val="24"/>
                <w:szCs w:val="24"/>
              </w:rPr>
              <w:t>團隊守護戰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發揮團隊默契、守候住天使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1140~1230</w:t>
            </w:r>
          </w:p>
        </w:tc>
        <w:tc>
          <w:tcPr>
            <w:tcW w:w="5672" w:type="dxa"/>
            <w:vAlign w:val="center"/>
          </w:tcPr>
          <w:p w:rsidR="00F43DCE" w:rsidRPr="000D5AE4" w:rsidRDefault="00F43DCE" w:rsidP="00A72034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愛戀專車～與幸福跳舞</w:t>
            </w:r>
          </w:p>
          <w:p w:rsidR="00F43DCE" w:rsidRPr="002D5F80" w:rsidRDefault="00F43DCE" w:rsidP="00A72034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陽明山</w:t>
            </w:r>
          </w:p>
        </w:tc>
      </w:tr>
      <w:tr w:rsidR="00F43DCE" w:rsidRPr="00C36254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1230~133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陽明山上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</w:t>
            </w:r>
            <w:r>
              <w:rPr>
                <w:rFonts w:ascii="標楷體" w:hAnsi="標楷體" w:hint="eastAsia"/>
                <w:szCs w:val="28"/>
                <w:u w:val="single"/>
              </w:rPr>
              <w:t>花海午餐</w:t>
            </w:r>
          </w:p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在花海團簇的環擁中、享受山上尚青的美食與友誼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Align w:val="center"/>
          </w:tcPr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花園餐廳</w:t>
            </w:r>
          </w:p>
        </w:tc>
      </w:tr>
      <w:tr w:rsidR="00F43DCE" w:rsidRPr="0047125E" w:rsidTr="00A72034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1330~17</w:t>
            </w:r>
            <w:r>
              <w:rPr>
                <w:rFonts w:ascii="標楷體"/>
                <w:szCs w:val="28"/>
              </w:rPr>
              <w:t>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43DCE" w:rsidRPr="00437E22" w:rsidRDefault="00F43DCE" w:rsidP="00437E2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花間漫遊、醞釀愛情</w:t>
            </w:r>
          </w:p>
          <w:p w:rsidR="00F43DCE" w:rsidRDefault="00F43DCE" w:rsidP="00437E2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】午後暖暖、芳香滿屋，一起創造歡樂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</w:p>
          <w:p w:rsidR="00F43DCE" w:rsidRPr="00437E22" w:rsidRDefault="00F43DCE" w:rsidP="00437E2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】迎向花海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，在</w:t>
            </w:r>
            <w:r>
              <w:rPr>
                <w:rFonts w:ascii="標楷體" w:hAnsi="標楷體" w:hint="eastAsia"/>
                <w:sz w:val="24"/>
                <w:szCs w:val="24"/>
              </w:rPr>
              <w:t>城市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輕旅行中與愛情相遇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A72034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苗榜花園餐廳</w:t>
            </w:r>
          </w:p>
          <w:p w:rsidR="00F43DCE" w:rsidRPr="00437E22" w:rsidRDefault="00F43DCE" w:rsidP="00A72034">
            <w:pPr>
              <w:jc w:val="center"/>
              <w:rPr>
                <w:rFonts w:ascii="標楷體"/>
                <w:b/>
                <w:sz w:val="24"/>
                <w:szCs w:val="24"/>
              </w:rPr>
            </w:pPr>
            <w:r w:rsidRPr="00437E22">
              <w:rPr>
                <w:rFonts w:ascii="標楷體" w:hAnsi="標楷體"/>
                <w:b/>
                <w:sz w:val="24"/>
                <w:szCs w:val="24"/>
              </w:rPr>
              <w:t>(</w:t>
            </w:r>
            <w:r w:rsidRPr="00437E22">
              <w:rPr>
                <w:rFonts w:ascii="標楷體" w:hAnsi="標楷體" w:hint="eastAsia"/>
                <w:b/>
                <w:sz w:val="24"/>
                <w:szCs w:val="24"/>
              </w:rPr>
              <w:t>海芋＋繡球花</w:t>
            </w:r>
            <w:r w:rsidRPr="00437E22">
              <w:rPr>
                <w:rFonts w:ascii="標楷體" w:hAnsi="標楷體"/>
                <w:b/>
                <w:sz w:val="24"/>
                <w:szCs w:val="24"/>
              </w:rPr>
              <w:t>)</w:t>
            </w:r>
          </w:p>
        </w:tc>
      </w:tr>
      <w:tr w:rsidR="00F43DCE" w:rsidRPr="00955B38" w:rsidTr="00A72034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F43DCE" w:rsidRPr="00EE1D9A" w:rsidRDefault="00F43DCE" w:rsidP="00A72034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17"/>
          <w:jc w:val="center"/>
        </w:trPr>
        <w:tc>
          <w:tcPr>
            <w:tcW w:w="1606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2" w:type="dxa"/>
            <w:tcBorders>
              <w:bottom w:val="double" w:sz="4" w:space="0" w:color="auto"/>
            </w:tcBorders>
            <w:vAlign w:val="center"/>
          </w:tcPr>
          <w:p w:rsidR="00F43DCE" w:rsidRPr="00E25193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5417DA" w:rsidRDefault="00F43DCE" w:rsidP="00262719">
      <w:pPr>
        <w:rPr>
          <w:rFonts w:ascii="標楷體"/>
          <w:szCs w:val="28"/>
        </w:rPr>
      </w:pPr>
      <w:r>
        <w:rPr>
          <w:noProof/>
        </w:rPr>
        <w:pict>
          <v:shape id="圖片 1391" o:spid="_x0000_s1032" type="#_x0000_t75" alt="27_4200_106_MZQv" style="position:absolute;left:0;text-align:left;margin-left:49.9pt;margin-top:114.8pt;width:192.15pt;height:32.4pt;z-index:-251661824;visibility:visible;mso-position-horizontal-relative:text;mso-position-vertical-relative:text" wrapcoords="6159 1005 169 6530 84 8540 759 9042 -84 11553 338 14065 8606 17079 8269 20595 8691 20595 13584 20595 20925 18586 20756 17079 21431 12056 20334 8037 19997 4019 6750 1005 6159 1005">
            <v:imagedata r:id="rId8" o:title=""/>
            <w10:wrap type="tight"/>
          </v:shape>
        </w:pict>
      </w:r>
      <w:r>
        <w:rPr>
          <w:noProof/>
        </w:rPr>
        <w:pict>
          <v:shape id="圖片 33" o:spid="_x0000_s1033" type="#_x0000_t75" alt="27_4200_106_MZQv" style="position:absolute;left:0;text-align:left;margin-left:242.05pt;margin-top:114.2pt;width:199.15pt;height:33.6pt;z-index:-251660800;visibility:visible;mso-position-horizontal-relative:text;mso-position-vertical-relative:text" wrapcoords="6171 960 81 6720 406 8640 -81 11520 568 15360 8202 16320 8283 20640 8689 20640 16728 20160 20950 18720 20626 16320 21519 12480 21194 10560 18108 8640 20301 7680 19814 3840 6740 960 6171 960">
            <v:imagedata r:id="rId8" o:title=""/>
            <w10:wrap type="tight"/>
          </v:shape>
        </w:pict>
      </w: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【活動地點】六度空間室內射擊館、苗榜花園餐廳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六度空間</w:t>
      </w:r>
      <w:r w:rsidRPr="004C6A61">
        <w:rPr>
          <w:rFonts w:ascii="標楷體" w:hAnsi="標楷體"/>
          <w:b/>
          <w:szCs w:val="28"/>
        </w:rPr>
        <w:t>(</w:t>
      </w:r>
      <w:r w:rsidRPr="004C6A61">
        <w:rPr>
          <w:rFonts w:ascii="標楷體" w:hAnsi="標楷體" w:hint="eastAsia"/>
          <w:b/>
          <w:szCs w:val="28"/>
        </w:rPr>
        <w:t>請留意活動前五天信箱中的行前通知</w:t>
      </w:r>
      <w:r w:rsidRPr="004C6A61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  <w:r>
        <w:rPr>
          <w:rFonts w:ascii="標楷體" w:hAnsi="標楷體"/>
          <w:szCs w:val="28"/>
        </w:rPr>
        <w:br/>
      </w:r>
    </w:p>
    <w:p w:rsidR="00F43DCE" w:rsidRPr="005417DA" w:rsidRDefault="00F43DCE" w:rsidP="00262719">
      <w:pPr>
        <w:widowControl/>
        <w:spacing w:after="0"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F43DCE" w:rsidRPr="009914D2" w:rsidRDefault="00F43DCE" w:rsidP="00171461">
      <w:pPr>
        <w:pStyle w:val="Heading2"/>
        <w:numPr>
          <w:ilvl w:val="0"/>
          <w:numId w:val="0"/>
        </w:numPr>
        <w:rPr>
          <w:sz w:val="28"/>
          <w:szCs w:val="28"/>
        </w:rPr>
      </w:pPr>
      <w:r w:rsidRPr="00171461">
        <w:rPr>
          <w:rFonts w:hint="eastAsia"/>
          <w:sz w:val="30"/>
          <w:szCs w:val="30"/>
        </w:rPr>
        <w:t>二、第</w:t>
      </w:r>
      <w:r>
        <w:rPr>
          <w:sz w:val="30"/>
          <w:szCs w:val="30"/>
        </w:rPr>
        <w:t>2</w:t>
      </w:r>
      <w:r w:rsidRPr="00171461">
        <w:rPr>
          <w:rFonts w:hint="eastAsia"/>
          <w:sz w:val="30"/>
          <w:szCs w:val="30"/>
        </w:rPr>
        <w:t>梯次：</w:t>
      </w:r>
      <w:r w:rsidRPr="00171461">
        <w:rPr>
          <w:sz w:val="30"/>
          <w:szCs w:val="30"/>
        </w:rPr>
        <w:t>104</w:t>
      </w:r>
      <w:r w:rsidRPr="00171461">
        <w:rPr>
          <w:rFonts w:hint="eastAsia"/>
          <w:sz w:val="30"/>
          <w:szCs w:val="30"/>
        </w:rPr>
        <w:t>年</w:t>
      </w:r>
      <w:r w:rsidRPr="00171461">
        <w:rPr>
          <w:sz w:val="30"/>
          <w:szCs w:val="30"/>
        </w:rPr>
        <w:t>6</w:t>
      </w:r>
      <w:r w:rsidRPr="00171461">
        <w:rPr>
          <w:rFonts w:hint="eastAsia"/>
          <w:sz w:val="30"/>
          <w:szCs w:val="30"/>
        </w:rPr>
        <w:t>月</w:t>
      </w:r>
      <w:r w:rsidRPr="00171461">
        <w:rPr>
          <w:sz w:val="30"/>
          <w:szCs w:val="30"/>
        </w:rPr>
        <w:t>7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sz w:val="30"/>
          <w:szCs w:val="30"/>
        </w:rPr>
        <w:t>(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sz w:val="30"/>
          <w:szCs w:val="30"/>
        </w:rPr>
        <w:t xml:space="preserve">) </w:t>
      </w:r>
      <w:r w:rsidRPr="009914D2">
        <w:rPr>
          <w:sz w:val="28"/>
          <w:szCs w:val="28"/>
        </w:rPr>
        <w:t xml:space="preserve"> 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sz w:val="28"/>
          <w:szCs w:val="28"/>
        </w:rPr>
        <w:t>WINE-derful</w:t>
      </w:r>
      <w:r w:rsidRPr="009914D2">
        <w:rPr>
          <w:rFonts w:hint="eastAsia"/>
          <w:sz w:val="28"/>
          <w:szCs w:val="28"/>
        </w:rPr>
        <w:t>餐廳</w:t>
      </w:r>
    </w:p>
    <w:p w:rsidR="00F43DCE" w:rsidRPr="00185DF6" w:rsidRDefault="00F43DCE" w:rsidP="00171461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主題設計：葡萄酒饗宴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樂愛品酒、學習知識</w:t>
      </w:r>
      <w:r>
        <w:rPr>
          <w:sz w:val="30"/>
          <w:szCs w:val="30"/>
        </w:rPr>
        <w:t>&amp;</w:t>
      </w:r>
      <w:r>
        <w:rPr>
          <w:rFonts w:hint="eastAsia"/>
          <w:sz w:val="30"/>
          <w:szCs w:val="30"/>
        </w:rPr>
        <w:t>旅遊的人</w:t>
      </w:r>
      <w:r>
        <w:rPr>
          <w:sz w:val="30"/>
          <w:szCs w:val="30"/>
        </w:rPr>
        <w:t>(</w:t>
      </w:r>
      <w:r w:rsidRPr="00D92F4D">
        <w:rPr>
          <w:rFonts w:hint="eastAsia"/>
          <w:sz w:val="30"/>
          <w:szCs w:val="30"/>
          <w:u w:val="single"/>
        </w:rPr>
        <w:t>品酒小講堂</w:t>
      </w:r>
      <w:r>
        <w:rPr>
          <w:sz w:val="30"/>
          <w:szCs w:val="30"/>
        </w:rPr>
        <w:t>)</w:t>
      </w:r>
    </w:p>
    <w:p w:rsidR="00F43DCE" w:rsidRPr="003053E4" w:rsidRDefault="00F43DCE" w:rsidP="00171461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34" o:spid="_x0000_s1034" type="#_x0000_t75" alt="4401_201304181101563y99C" style="position:absolute;left:0;text-align:left;margin-left:386.45pt;margin-top:18.95pt;width:75.85pt;height:53.3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">
            <v:imagedata r:id="rId9" o:title=""/>
            <o:lock v:ext="edit" aspectratio="f"/>
          </v:shape>
        </w:pict>
      </w:r>
      <w:r>
        <w:rPr>
          <w:noProof/>
        </w:rPr>
        <w:pict>
          <v:shape id="圖片 37" o:spid="_x0000_s1035" type="#_x0000_t75" alt="http://www.wine-derful.com/img/map.jpg" style="position:absolute;left:0;text-align:left;margin-left:193.65pt;margin-top:25.95pt;width:211.8pt;height:123.9pt;z-index:251656704;visibility:visible">
            <v:imagedata r:id="rId10" o:title="" croptop="6879f" cropbottom="5066f" cropleft="4108f" cropright="3696f"/>
          </v:shape>
        </w:pict>
      </w: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WINE-derful</w:t>
      </w:r>
      <w:r w:rsidRPr="0021600F">
        <w:rPr>
          <w:rFonts w:ascii="微軟正黑體" w:eastAsia="微軟正黑體" w:hAnsi="微軟正黑體" w:hint="eastAsia"/>
          <w:bCs/>
          <w:sz w:val="24"/>
          <w:szCs w:val="24"/>
        </w:rPr>
        <w:t>旺得福葡萄酒</w:t>
      </w:r>
      <w:r>
        <w:rPr>
          <w:rFonts w:ascii="微軟正黑體" w:eastAsia="微軟正黑體" w:hAnsi="微軟正黑體" w:hint="eastAsia"/>
          <w:bCs/>
          <w:sz w:val="24"/>
          <w:szCs w:val="24"/>
        </w:rPr>
        <w:t>餐</w:t>
      </w:r>
      <w:r w:rsidRPr="0021600F">
        <w:rPr>
          <w:rFonts w:ascii="微軟正黑體" w:eastAsia="微軟正黑體" w:hAnsi="微軟正黑體" w:hint="eastAsia"/>
          <w:bCs/>
          <w:sz w:val="24"/>
          <w:szCs w:val="24"/>
        </w:rPr>
        <w:t>廳</w:t>
      </w:r>
      <w:r>
        <w:rPr>
          <w:rFonts w:ascii="微軟正黑體" w:eastAsia="微軟正黑體" w:hAnsi="微軟正黑體" w:hint="eastAsia"/>
          <w:bCs/>
          <w:sz w:val="24"/>
          <w:szCs w:val="24"/>
        </w:rPr>
        <w:t>位於台北捷運行天宮站方便抵達之處，讓你順利走向幸福喔～</w:t>
      </w:r>
    </w:p>
    <w:p w:rsidR="00F43DCE" w:rsidRDefault="00F43DCE" w:rsidP="00171461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38" o:spid="_x0000_s1036" type="#_x0000_t75" style="position:absolute;left:0;text-align:left;margin-left:112.7pt;margin-top:21.15pt;width:87.05pt;height:87.35pt;rotation:-545420fd;z-index:251658752;visibility:visible">
            <v:imagedata r:id="rId11" o:title=""/>
          </v:shape>
        </w:pict>
      </w:r>
    </w:p>
    <w:p w:rsidR="00F43DCE" w:rsidRDefault="00F43DCE" w:rsidP="00171461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171461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171461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Pr="00C1563B" w:rsidRDefault="00F43DCE" w:rsidP="00171461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F43DCE" w:rsidRPr="00955B38" w:rsidTr="00D733A5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D733A5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D733A5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F43DCE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</w:t>
            </w:r>
            <w:r>
              <w:rPr>
                <w:rFonts w:ascii="標楷體" w:hAnsi="標楷體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F43DCE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1345</w:t>
            </w:r>
            <w:r w:rsidRPr="00A056BC">
              <w:rPr>
                <w:rFonts w:ascii="標楷體" w:hAnsi="標楷體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F43DCE" w:rsidRPr="00A056BC" w:rsidRDefault="00F43DCE" w:rsidP="00D733A5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F43DCE" w:rsidRPr="00DA625A" w:rsidTr="00D733A5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D733A5">
            <w:pPr>
              <w:spacing w:line="240" w:lineRule="atLeast"/>
              <w:ind w:left="240" w:hangingChars="100" w:hanging="24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F43DCE" w:rsidRPr="00DA625A" w:rsidTr="00D733A5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D733A5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</w:t>
            </w:r>
            <w:r>
              <w:rPr>
                <w:rFonts w:ascii="標楷體" w:hAnsi="標楷體"/>
                <w:b w:val="0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美酒的邂逅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F43DCE" w:rsidRPr="00A056BC" w:rsidRDefault="00F43DCE" w:rsidP="00D733A5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A056BC" w:rsidRDefault="00F43DCE" w:rsidP="00D733A5">
            <w:pPr>
              <w:spacing w:line="240" w:lineRule="atLeast"/>
              <w:ind w:left="238" w:hangingChars="99" w:hanging="238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F43DCE" w:rsidRPr="00DA625A" w:rsidTr="00D733A5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D733A5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F43DCE" w:rsidRPr="00A056BC" w:rsidRDefault="00F43DCE" w:rsidP="00D733A5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F43DCE" w:rsidRPr="00C36254" w:rsidTr="00D733A5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D733A5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F43DCE" w:rsidRPr="00EC4E71" w:rsidRDefault="00F43DCE" w:rsidP="00171461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43DCE" w:rsidRPr="00C35B63" w:rsidRDefault="00F43DCE" w:rsidP="00171461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262719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三、第</w:t>
      </w:r>
      <w:r>
        <w:rPr>
          <w:sz w:val="30"/>
          <w:szCs w:val="30"/>
        </w:rPr>
        <w:t>3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海洋莊園鐵馬追風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262719">
      <w:pPr>
        <w:spacing w:line="400" w:lineRule="exact"/>
        <w:rPr>
          <w:rFonts w:ascii="標楷體" w:cs="新細明體"/>
          <w:b/>
          <w:bCs/>
          <w:kern w:val="0"/>
          <w:szCs w:val="28"/>
        </w:rPr>
      </w:pPr>
      <w:r w:rsidRPr="00262719">
        <w:rPr>
          <w:rFonts w:ascii="標楷體" w:hAnsi="標楷體"/>
          <w:b/>
          <w:szCs w:val="28"/>
        </w:rPr>
        <w:t xml:space="preserve"> </w:t>
      </w:r>
      <w:r w:rsidRPr="00262719">
        <w:rPr>
          <w:rFonts w:ascii="標楷體" w:hAnsi="標楷體" w:cs="新細明體" w:hint="eastAsia"/>
          <w:b/>
          <w:bCs/>
          <w:kern w:val="0"/>
          <w:szCs w:val="28"/>
        </w:rPr>
        <w:t>活動流程：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喜歡小摺追風、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「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樂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」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愛歌唱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&amp;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聽歌者</w:t>
      </w:r>
    </w:p>
    <w:p w:rsidR="00F43DCE" w:rsidRPr="007D7F60" w:rsidRDefault="00F43DCE" w:rsidP="00262719">
      <w:pPr>
        <w:spacing w:line="400" w:lineRule="exact"/>
        <w:rPr>
          <w:rFonts w:ascii="標楷體"/>
          <w:b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舊草嶺隧道鐵馬追風行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晶宴海洋莊園午宴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歡樂卡拉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06"/>
        <w:gridCol w:w="5672"/>
        <w:gridCol w:w="2155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155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</w:p>
          <w:p w:rsidR="00F43DCE" w:rsidRPr="00DA625A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捷運站站</w:t>
            </w:r>
            <w:r>
              <w:rPr>
                <w:rFonts w:ascii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0820~0830</w:t>
            </w:r>
          </w:p>
        </w:tc>
        <w:tc>
          <w:tcPr>
            <w:tcW w:w="567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福隆火車站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0940~1130</w:t>
            </w:r>
          </w:p>
        </w:tc>
        <w:tc>
          <w:tcPr>
            <w:tcW w:w="5672" w:type="dxa"/>
            <w:vAlign w:val="center"/>
          </w:tcPr>
          <w:p w:rsidR="00F43DCE" w:rsidRPr="00262719" w:rsidRDefault="00F43DCE" w:rsidP="002627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小摺情深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F43DCE" w:rsidRPr="002D5F80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】機會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命運</w:t>
            </w:r>
            <w:r>
              <w:rPr>
                <w:rFonts w:ascii="標楷體" w:hAnsi="標楷體" w:cs="Lucida Sans Unicode"/>
                <w:color w:val="000000"/>
                <w:sz w:val="22"/>
                <w:szCs w:val="22"/>
              </w:rPr>
              <w:t>~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小摺情緣迎著風、追太陽趣</w:t>
            </w:r>
            <w:r>
              <w:rPr>
                <w:rFonts w:ascii="標楷體" w:hAnsi="標楷體" w:cs="Lucida Sans Unicode"/>
                <w:color w:val="000000"/>
                <w:sz w:val="22"/>
                <w:szCs w:val="22"/>
              </w:rPr>
              <w:t>!</w:t>
            </w:r>
          </w:p>
        </w:tc>
        <w:tc>
          <w:tcPr>
            <w:tcW w:w="2155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舊草嶺隧道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1130~1200</w:t>
            </w:r>
          </w:p>
        </w:tc>
        <w:tc>
          <w:tcPr>
            <w:tcW w:w="567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愛戀專車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～與幸福跳舞</w:t>
            </w:r>
          </w:p>
          <w:p w:rsidR="00F43DCE" w:rsidRPr="002D5F80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晶宴會館</w:t>
            </w: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45BA2">
              <w:rPr>
                <w:rFonts w:ascii="標楷體" w:hAnsi="標楷體" w:hint="eastAsia"/>
                <w:sz w:val="24"/>
                <w:szCs w:val="24"/>
              </w:rPr>
              <w:t>擁碧海、享藍天</w:t>
            </w:r>
            <w:r>
              <w:rPr>
                <w:rFonts w:ascii="標楷體" w:hAnsi="標楷體" w:hint="eastAsia"/>
                <w:sz w:val="24"/>
                <w:szCs w:val="24"/>
              </w:rPr>
              <w:t>，在婚宴會場品嚐精緻美食的午宴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Align w:val="center"/>
          </w:tcPr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海天之戀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43DCE" w:rsidRPr="00DA58E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cs="新細明體"/>
                <w:szCs w:val="28"/>
              </w:rPr>
              <w:t xml:space="preserve"> </w:t>
            </w:r>
            <w:r>
              <w:rPr>
                <w:rFonts w:ascii="標楷體" w:hAnsi="標楷體" w:hint="eastAsia"/>
                <w:szCs w:val="28"/>
                <w:u w:val="single"/>
              </w:rPr>
              <w:t>歡樂卡拉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F43DCE" w:rsidRPr="002D5F80" w:rsidRDefault="00F43DCE" w:rsidP="00D733A5">
            <w:pPr>
              <w:spacing w:line="240" w:lineRule="atLeast"/>
              <w:jc w:val="center"/>
              <w:rPr>
                <w:rFonts w:asci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】紅白大對抗歡唱中，發現百萬大歌星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D733A5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晶宴會館</w:t>
            </w:r>
          </w:p>
          <w:p w:rsidR="00F43DCE" w:rsidRPr="0047125E" w:rsidRDefault="00F43DCE" w:rsidP="00D733A5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海洋莊園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1500~1630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</w:t>
            </w:r>
            <w:r>
              <w:rPr>
                <w:rFonts w:ascii="標楷體" w:hAnsi="標楷體"/>
                <w:szCs w:val="28"/>
                <w:u w:val="single"/>
              </w:rPr>
              <w:t>Show Time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High</w:t>
            </w:r>
            <w:r>
              <w:rPr>
                <w:rFonts w:ascii="標楷體" w:hAnsi="標楷體" w:hint="eastAsia"/>
                <w:sz w:val="24"/>
                <w:szCs w:val="24"/>
              </w:rPr>
              <w:t>翻天的超級比一比展現你我創意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1630~170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Pr="001E241E" w:rsidRDefault="00F43DCE" w:rsidP="00D733A5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</w:p>
          <w:p w:rsidR="00F43DCE" w:rsidRPr="001E241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迎向海洋、日落西山，在輕旅行中發現愛情</w:t>
            </w:r>
            <w:r w:rsidRPr="009E2C88">
              <w:rPr>
                <w:rFonts w:ascii="標楷體" w:hAnsi="標楷體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F43DCE" w:rsidRPr="00EE1D9A" w:rsidRDefault="00F43DCE" w:rsidP="00D733A5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606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2" w:type="dxa"/>
            <w:tcBorders>
              <w:bottom w:val="double" w:sz="4" w:space="0" w:color="auto"/>
            </w:tcBorders>
            <w:vAlign w:val="center"/>
          </w:tcPr>
          <w:p w:rsidR="00F43DCE" w:rsidRPr="00E25193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5417DA" w:rsidRDefault="00F43DCE" w:rsidP="00262719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【活動地點】舊草嶺隧道腳踏車道、晶宴會館海洋莊園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國父紀念館站</w:t>
      </w:r>
      <w:r>
        <w:rPr>
          <w:rStyle w:val="style13"/>
          <w:rFonts w:ascii="標楷體" w:hAnsi="標楷體"/>
          <w:szCs w:val="28"/>
        </w:rPr>
        <w:t>3</w:t>
      </w:r>
      <w:r>
        <w:rPr>
          <w:rStyle w:val="style13"/>
          <w:rFonts w:ascii="標楷體" w:hAnsi="標楷體" w:hint="eastAsia"/>
          <w:szCs w:val="28"/>
        </w:rPr>
        <w:t>號出口</w:t>
      </w:r>
      <w:r w:rsidRPr="004C6A61">
        <w:rPr>
          <w:rFonts w:ascii="標楷體" w:hAnsi="標楷體"/>
          <w:b/>
          <w:szCs w:val="28"/>
        </w:rPr>
        <w:t>(</w:t>
      </w:r>
      <w:r w:rsidRPr="004C6A61">
        <w:rPr>
          <w:rFonts w:ascii="標楷體" w:hAnsi="標楷體" w:hint="eastAsia"/>
          <w:b/>
          <w:szCs w:val="28"/>
        </w:rPr>
        <w:t>請留意活動前五天信箱中的行前通知</w:t>
      </w:r>
      <w:r w:rsidRPr="004C6A61">
        <w:rPr>
          <w:rFonts w:ascii="標楷體" w:hAnsi="標楷體"/>
          <w:b/>
          <w:szCs w:val="28"/>
        </w:rPr>
        <w:t>)</w:t>
      </w:r>
      <w:r w:rsidRPr="004C6A61">
        <w:rPr>
          <w:rFonts w:ascii="標楷體"/>
          <w:b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D52AB6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四、第</w:t>
      </w: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6</w:t>
      </w:r>
      <w:r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香草花緣手信物語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D52AB6">
      <w:pPr>
        <w:spacing w:line="52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/>
          <w:b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喜歡拈花惹草、卡拉趣桌遊、手作幸福者</w:t>
      </w:r>
    </w:p>
    <w:p w:rsidR="00F43DCE" w:rsidRPr="00B5189C" w:rsidRDefault="00F43DCE" w:rsidP="00D52AB6">
      <w:pPr>
        <w:spacing w:line="520" w:lineRule="exact"/>
        <w:rPr>
          <w:rFonts w:ascii="標楷體"/>
          <w:b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香草花緣莊園餐廳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歡樂闖關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卡拉趣</w:t>
      </w:r>
      <w:r>
        <w:rPr>
          <w:rFonts w:ascii="標楷體" w:hAnsi="標楷體"/>
          <w:b/>
          <w:bCs/>
          <w:szCs w:val="28"/>
        </w:rPr>
        <w:t>/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甜蜜桌遊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手信坊</w:t>
      </w:r>
      <w:r>
        <w:rPr>
          <w:rFonts w:ascii="標楷體" w:hAnsi="標楷體"/>
          <w:b/>
          <w:bCs/>
          <w:szCs w:val="28"/>
        </w:rPr>
        <w:t>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5528"/>
        <w:gridCol w:w="2314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560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0800~094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 w:val="restart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基隆火車站</w:t>
            </w:r>
          </w:p>
          <w:p w:rsidR="00F43DCE" w:rsidRPr="00DA625A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AM9:30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新莊捷運站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560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560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0940~111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1E241E" w:rsidRDefault="00F43DCE" w:rsidP="00D733A5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歡樂海賊尋寶之旅</w:t>
            </w:r>
          </w:p>
          <w:p w:rsidR="00F43DCE" w:rsidRDefault="00F43DCE" w:rsidP="00D733A5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】就要</w:t>
            </w:r>
            <w:r>
              <w:rPr>
                <w:rFonts w:ascii="標楷體" w:hAnsi="標楷體"/>
                <w:sz w:val="24"/>
                <w:szCs w:val="24"/>
              </w:rPr>
              <w:t>Movie APP</w:t>
            </w:r>
            <w:r>
              <w:rPr>
                <w:rFonts w:ascii="標楷體" w:hAnsi="標楷體" w:hint="eastAsia"/>
                <w:sz w:val="24"/>
                <w:szCs w:val="24"/>
              </w:rPr>
              <w:t>揭開聯誼活動浪漫序曲</w:t>
            </w:r>
          </w:p>
          <w:p w:rsidR="00F43DCE" w:rsidRPr="00422C71" w:rsidRDefault="00F43DCE" w:rsidP="00D733A5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1110~115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百萬大歌星約會、浪漫序曲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【小組聯誼】百萬大歌星就是愛唱歌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預約幸福約會</w:t>
            </w:r>
          </w:p>
        </w:tc>
        <w:tc>
          <w:tcPr>
            <w:tcW w:w="2314" w:type="dxa"/>
            <w:vMerge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1150~130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2F7230">
              <w:rPr>
                <w:rFonts w:ascii="標楷體" w:hAnsi="標楷體" w:hint="eastAsia"/>
                <w:szCs w:val="28"/>
                <w:u w:val="single"/>
              </w:rPr>
              <w:t>與</w:t>
            </w:r>
            <w:r>
              <w:rPr>
                <w:rFonts w:ascii="標楷體" w:hAnsi="標楷體" w:hint="eastAsia"/>
                <w:szCs w:val="28"/>
                <w:u w:val="single"/>
              </w:rPr>
              <w:t>世界</w:t>
            </w:r>
            <w:r w:rsidRPr="002F7230">
              <w:rPr>
                <w:rFonts w:ascii="標楷體" w:hAnsi="標楷體" w:hint="eastAsia"/>
                <w:szCs w:val="28"/>
                <w:u w:val="single"/>
              </w:rPr>
              <w:t>有約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鮮嫩鄉野囍宴大餐挑動你我的味蕾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環遊世界趣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A36986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暢遊甜蜜桌遊世界</w:t>
            </w:r>
          </w:p>
          <w:p w:rsidR="00F43DCE" w:rsidRPr="00A36986" w:rsidRDefault="00F43DCE" w:rsidP="00D733A5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】桌遊小世界揭開愛情祕密盒、</w:t>
            </w:r>
            <w:r>
              <w:rPr>
                <w:rFonts w:ascii="標楷體" w:hAnsi="標楷體" w:cs="新細明體" w:hint="eastAsia"/>
                <w:sz w:val="24"/>
                <w:szCs w:val="24"/>
              </w:rPr>
              <w:t>心情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分享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D733A5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1500~153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迎向愛情</w:t>
            </w:r>
          </w:p>
          <w:p w:rsidR="00F43DCE" w:rsidRPr="002F7230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戀愛巴士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正妹想知道時光</w:t>
            </w:r>
            <w:r>
              <w:rPr>
                <w:rFonts w:ascii="標楷體"/>
                <w:sz w:val="24"/>
                <w:szCs w:val="24"/>
              </w:rPr>
              <w:t>-</w:t>
            </w:r>
            <w:r>
              <w:rPr>
                <w:rFonts w:ascii="標楷體" w:hAnsi="標楷體" w:hint="eastAsia"/>
                <w:sz w:val="24"/>
                <w:szCs w:val="24"/>
              </w:rPr>
              <w:t>愛情密碼</w:t>
            </w:r>
            <w:r>
              <w:rPr>
                <w:rFonts w:ascii="標楷體" w:hAnsi="標楷體"/>
                <w:sz w:val="24"/>
                <w:szCs w:val="24"/>
              </w:rPr>
              <w:t>High</w:t>
            </w:r>
            <w:r>
              <w:rPr>
                <w:rFonts w:ascii="標楷體" w:hAnsi="標楷體" w:hint="eastAsia"/>
                <w:sz w:val="24"/>
                <w:szCs w:val="24"/>
              </w:rPr>
              <w:t>到你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1530~170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D87004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手創幸福、甜蜜物語</w:t>
            </w:r>
          </w:p>
          <w:p w:rsidR="00F43DCE" w:rsidRPr="00C7436E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在甜蜜和果子</w:t>
            </w:r>
            <w:r>
              <w:rPr>
                <w:rFonts w:ascii="標楷體" w:hAnsi="標楷體"/>
                <w:sz w:val="24"/>
                <w:szCs w:val="24"/>
              </w:rPr>
              <w:t>DIY</w:t>
            </w:r>
            <w:r>
              <w:rPr>
                <w:rFonts w:ascii="標楷體" w:hAnsi="標楷體" w:hint="eastAsia"/>
                <w:sz w:val="24"/>
                <w:szCs w:val="24"/>
              </w:rPr>
              <w:t>的時光裡捏製愛情</w:t>
            </w:r>
          </w:p>
        </w:tc>
        <w:tc>
          <w:tcPr>
            <w:tcW w:w="2314" w:type="dxa"/>
            <w:vMerge w:val="restart"/>
            <w:vAlign w:val="center"/>
          </w:tcPr>
          <w:p w:rsidR="00F43DCE" w:rsidRPr="002F7230" w:rsidRDefault="00F43DCE" w:rsidP="00D733A5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手信坊創意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和果子文化館</w:t>
            </w:r>
          </w:p>
        </w:tc>
      </w:tr>
      <w:tr w:rsidR="00F43DCE" w:rsidTr="00D733A5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Pr="00B57819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vAlign w:val="center"/>
          </w:tcPr>
          <w:p w:rsidR="00F43DCE" w:rsidRDefault="00F43DCE" w:rsidP="00D733A5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D52AB6">
      <w:pPr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【活動地點】香草花緣莊園、手信坊創意和果子文化館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基隆火車站、新莊捷運站</w:t>
      </w:r>
      <w:r w:rsidRPr="004C6A61">
        <w:rPr>
          <w:rFonts w:ascii="標楷體" w:hAnsi="標楷體"/>
          <w:b/>
          <w:szCs w:val="28"/>
        </w:rPr>
        <w:t>(</w:t>
      </w:r>
      <w:r w:rsidRPr="004C6A61">
        <w:rPr>
          <w:rFonts w:ascii="標楷體" w:hAnsi="標楷體" w:hint="eastAsia"/>
          <w:b/>
          <w:szCs w:val="28"/>
        </w:rPr>
        <w:t>請留意活動前五天信箱中的行前通知</w:t>
      </w:r>
      <w:r w:rsidRPr="004C6A61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4E0483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五、第</w:t>
      </w:r>
      <w:r>
        <w:rPr>
          <w:sz w:val="30"/>
          <w:szCs w:val="30"/>
        </w:rPr>
        <w:t>5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十</w:t>
      </w:r>
      <w:r w:rsidRPr="00651898">
        <w:rPr>
          <w:rFonts w:hint="eastAsia"/>
          <w:sz w:val="30"/>
          <w:szCs w:val="30"/>
        </w:rPr>
        <w:t>鼓文化村圓舞曲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4E0483">
      <w:pPr>
        <w:spacing w:line="520" w:lineRule="exact"/>
        <w:ind w:firstLineChars="30" w:firstLine="8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喜歡表演藝術、體驗鼓樂的人</w:t>
      </w:r>
    </w:p>
    <w:p w:rsidR="00F43DCE" w:rsidRDefault="00F43DCE" w:rsidP="004E0483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水槽劇場互動時光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十鼓文化之旅</w:t>
      </w:r>
      <w:r>
        <w:rPr>
          <w:rFonts w:ascii="標楷體" w:hAnsi="標楷體"/>
          <w:b/>
          <w:bCs/>
          <w:szCs w:val="28"/>
        </w:rPr>
        <w:t>(</w:t>
      </w:r>
      <w:r>
        <w:rPr>
          <w:rFonts w:ascii="標楷體" w:hAnsi="標楷體" w:hint="eastAsia"/>
          <w:b/>
          <w:bCs/>
          <w:szCs w:val="28"/>
        </w:rPr>
        <w:t>五分車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擊鼓體驗</w:t>
      </w:r>
      <w:r>
        <w:rPr>
          <w:rFonts w:ascii="標楷體" w:hAnsi="標楷體"/>
          <w:b/>
          <w:bCs/>
          <w:szCs w:val="28"/>
        </w:rPr>
        <w:t>)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F43DCE" w:rsidRPr="00955B38" w:rsidRDefault="00F43DCE" w:rsidP="0073715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0800~1000</w:t>
            </w: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1019CB" w:rsidRDefault="00F43DCE" w:rsidP="001019CB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嘉義市火車站</w:t>
            </w:r>
            <w:r>
              <w:rPr>
                <w:rFonts w:ascii="標楷體" w:hAnsi="標楷體" w:cs="標楷體"/>
                <w:sz w:val="24"/>
                <w:szCs w:val="24"/>
              </w:rPr>
              <w:t>AM9:00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台南仁德交流道</w:t>
            </w:r>
            <w:r>
              <w:rPr>
                <w:rFonts w:ascii="標楷體" w:hAnsi="標楷體" w:cs="標楷體"/>
                <w:sz w:val="24"/>
                <w:szCs w:val="24"/>
              </w:rPr>
              <w:t>/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家樂福大門口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十鼓文化村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1000~113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3347CD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3347CD">
              <w:rPr>
                <w:rFonts w:ascii="標楷體" w:hAnsi="標楷體" w:hint="eastAsia"/>
                <w:szCs w:val="28"/>
                <w:u w:val="single"/>
              </w:rPr>
              <w:t>牽牽牽手、</w:t>
            </w:r>
            <w:r>
              <w:rPr>
                <w:rFonts w:ascii="標楷體" w:hAnsi="標楷體" w:hint="eastAsia"/>
                <w:szCs w:val="28"/>
                <w:u w:val="single"/>
              </w:rPr>
              <w:t>舞動心跳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舞動你我的樂曲、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</w:p>
          <w:p w:rsidR="00F43DCE" w:rsidRPr="003347CD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男女選擇題、童話故事書、搶愛大作戰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水槽劇場</w:t>
            </w: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</w:t>
            </w:r>
            <w:r w:rsidRPr="00955B38">
              <w:rPr>
                <w:rFonts w:ascii="標楷體" w:hAnsi="標楷體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五分車廂的浪漫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t>在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休閒養生氛圍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渲染中，分享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香氣四溢的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養身料理</w:t>
            </w:r>
            <w:r w:rsidRPr="00FE6709">
              <w:rPr>
                <w:rFonts w:cs="Lucida Sans Unicode"/>
                <w:color w:val="000000"/>
                <w:sz w:val="22"/>
                <w:szCs w:val="22"/>
              </w:rPr>
              <w:t>!</w:t>
            </w:r>
          </w:p>
        </w:tc>
        <w:tc>
          <w:tcPr>
            <w:tcW w:w="2462" w:type="dxa"/>
            <w:vAlign w:val="center"/>
          </w:tcPr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3347CD">
              <w:rPr>
                <w:rFonts w:ascii="標楷體" w:hAnsi="標楷體" w:hint="eastAsia"/>
                <w:szCs w:val="28"/>
              </w:rPr>
              <w:t>十鼓蔬苑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1300~1330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F43DCE" w:rsidRPr="00FE6709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 w:hint="eastAsia"/>
                <w:sz w:val="24"/>
                <w:szCs w:val="24"/>
              </w:rPr>
              <w:t>刻劃願景，串起愛的橋樑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十鼓文化村</w:t>
            </w:r>
          </w:p>
          <w:p w:rsidR="00F43DCE" w:rsidRPr="0047125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FE6709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十鼓村の文化饗宴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搭乘五分車、跟著園區夢想讓心情飛揚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】擊鼓你我他、跟著音符共奏你我圓舞曲</w:t>
            </w:r>
          </w:p>
          <w:p w:rsidR="00F43DCE" w:rsidRPr="00FE6709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尋找園區愛情大寶藏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文化森林の愛情呢喃</w:t>
            </w:r>
          </w:p>
          <w:p w:rsidR="00F43DCE" w:rsidRPr="001E241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兩性愛戀小學堂、心情故事大分享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F43DCE" w:rsidRPr="009E2C88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341CF4" w:rsidRDefault="00F43DCE" w:rsidP="004E0483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【活動地點】十鼓文化村園區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嘉義火車站、</w:t>
      </w:r>
      <w:r w:rsidRPr="00737154">
        <w:rPr>
          <w:rStyle w:val="style13"/>
          <w:rFonts w:hint="eastAsia"/>
          <w:szCs w:val="28"/>
        </w:rPr>
        <w:t>台南仁德</w:t>
      </w:r>
      <w:r w:rsidRPr="004C6A61">
        <w:rPr>
          <w:rFonts w:ascii="標楷體" w:hAnsi="標楷體"/>
          <w:b/>
          <w:szCs w:val="28"/>
        </w:rPr>
        <w:t>(</w:t>
      </w:r>
      <w:r w:rsidRPr="004C6A61">
        <w:rPr>
          <w:rFonts w:ascii="標楷體" w:hAnsi="標楷體" w:hint="eastAsia"/>
          <w:b/>
          <w:szCs w:val="28"/>
        </w:rPr>
        <w:t>請留意活動前五天信箱中的行前通知</w:t>
      </w:r>
      <w:r w:rsidRPr="004C6A61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341CF4">
      <w:pPr>
        <w:pStyle w:val="Heading2"/>
        <w:numPr>
          <w:ilvl w:val="0"/>
          <w:numId w:val="0"/>
        </w:numPr>
        <w:rPr>
          <w:sz w:val="30"/>
          <w:szCs w:val="30"/>
        </w:rPr>
      </w:pPr>
      <w:r w:rsidRPr="00341CF4"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、第</w:t>
      </w:r>
      <w:r>
        <w:rPr>
          <w:sz w:val="30"/>
          <w:szCs w:val="30"/>
        </w:rPr>
        <w:t>6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4-5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當熱氣球遇見愛情二</w:t>
      </w:r>
      <w:r w:rsidRPr="007D7F60">
        <w:rPr>
          <w:rFonts w:hint="eastAsia"/>
          <w:sz w:val="30"/>
          <w:szCs w:val="30"/>
        </w:rPr>
        <w:t>日遊</w:t>
      </w:r>
    </w:p>
    <w:p w:rsidR="00F43DCE" w:rsidRDefault="00F43DCE" w:rsidP="00341CF4">
      <w:pPr>
        <w:spacing w:line="40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喜歡多深入認識新朋友、熱氣球主題的人</w:t>
      </w:r>
    </w:p>
    <w:p w:rsidR="00F43DCE" w:rsidRDefault="00F43DCE" w:rsidP="00341CF4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DAY</w:t>
      </w:r>
      <w:r>
        <w:rPr>
          <w:rFonts w:ascii="標楷體" w:hAnsi="標楷體" w:hint="eastAsia"/>
          <w:b/>
          <w:szCs w:val="28"/>
        </w:rPr>
        <w:t>１：啟程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文青微旅行</w:t>
      </w:r>
      <w:r>
        <w:rPr>
          <w:rFonts w:ascii="標楷體" w:hAnsi="標楷體"/>
          <w:b/>
          <w:szCs w:val="28"/>
        </w:rPr>
        <w:t>(</w:t>
      </w:r>
      <w:r>
        <w:rPr>
          <w:rFonts w:ascii="標楷體" w:hAnsi="標楷體" w:hint="eastAsia"/>
          <w:b/>
          <w:szCs w:val="28"/>
        </w:rPr>
        <w:t>台東</w:t>
      </w:r>
      <w:r w:rsidRPr="000D01A6">
        <w:rPr>
          <w:rFonts w:ascii="標楷體" w:hAnsi="標楷體" w:hint="eastAsia"/>
          <w:b/>
          <w:szCs w:val="28"/>
        </w:rPr>
        <w:t>鐵道藝術村</w:t>
      </w:r>
      <w:r>
        <w:rPr>
          <w:rFonts w:ascii="標楷體" w:hAnsi="標楷體" w:hint="eastAsia"/>
          <w:b/>
          <w:szCs w:val="28"/>
        </w:rPr>
        <w:t>、豐源國小</w:t>
      </w:r>
      <w:r>
        <w:rPr>
          <w:rFonts w:ascii="標楷體" w:hAnsi="標楷體"/>
          <w:b/>
          <w:szCs w:val="28"/>
        </w:rPr>
        <w:t>)/</w:t>
      </w:r>
      <w:r>
        <w:rPr>
          <w:rFonts w:ascii="標楷體" w:hAnsi="標楷體" w:hint="eastAsia"/>
          <w:b/>
          <w:szCs w:val="28"/>
        </w:rPr>
        <w:t>後山傳奇午餐</w:t>
      </w:r>
      <w:r>
        <w:rPr>
          <w:rFonts w:ascii="標楷體" w:hAnsi="標楷體"/>
          <w:b/>
          <w:szCs w:val="28"/>
        </w:rPr>
        <w:t>/</w:t>
      </w:r>
    </w:p>
    <w:p w:rsidR="00F43DCE" w:rsidRPr="00CC497F" w:rsidRDefault="00F43DCE" w:rsidP="00341CF4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       </w:t>
      </w:r>
      <w:r>
        <w:rPr>
          <w:rFonts w:ascii="標楷體" w:hAnsi="標楷體" w:hint="eastAsia"/>
          <w:b/>
          <w:szCs w:val="28"/>
        </w:rPr>
        <w:t>龍田村綠色隧道行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熱氣球嘉年華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金暉大飯店晚宴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熱力晚會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34"/>
        <w:gridCol w:w="5954"/>
        <w:gridCol w:w="1714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E101AB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D83E1F">
              <w:rPr>
                <w:rFonts w:ascii="標楷體" w:hAnsi="標楷體" w:hint="eastAsia"/>
                <w:szCs w:val="28"/>
              </w:rPr>
              <w:t>台東火車站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0830~085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愛の初體驗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F43DCE" w:rsidRPr="00E101AB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鐵道園區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0850~1000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文輕微旅行、發現心戀情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】愛戀一串心卸下陌生尷尬、許下幸福承諾</w:t>
            </w:r>
          </w:p>
          <w:p w:rsidR="00F43DCE" w:rsidRPr="002310B6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環遊世界趣發現鐵道知識達人、世界旅遊通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2310B6">
              <w:rPr>
                <w:rFonts w:ascii="標楷體" w:hAnsi="標楷體" w:hint="eastAsia"/>
                <w:szCs w:val="28"/>
              </w:rPr>
              <w:t>鐵道藝術村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豐源</w:t>
            </w:r>
            <w:r w:rsidRPr="002310B6">
              <w:rPr>
                <w:rFonts w:ascii="標楷體" w:hAnsi="標楷體" w:hint="eastAsia"/>
                <w:szCs w:val="28"/>
              </w:rPr>
              <w:t>國小</w:t>
            </w: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1000~1100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我把心遺留在愛琴海校園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】豐原國小創意三連拍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留下你我浪漫的身影</w:t>
            </w:r>
          </w:p>
        </w:tc>
        <w:tc>
          <w:tcPr>
            <w:tcW w:w="1714" w:type="dxa"/>
            <w:vMerge/>
            <w:vAlign w:val="center"/>
          </w:tcPr>
          <w:p w:rsidR="00F43DCE" w:rsidRPr="00D84AB9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1100~1120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讓愛情密碼</w:t>
            </w:r>
            <w:r>
              <w:rPr>
                <w:rFonts w:ascii="標楷體" w:hAnsi="標楷體"/>
                <w:sz w:val="24"/>
                <w:szCs w:val="24"/>
              </w:rPr>
              <w:t>High</w:t>
            </w:r>
            <w:r>
              <w:rPr>
                <w:rFonts w:ascii="標楷體" w:hAnsi="標楷體" w:hint="eastAsia"/>
                <w:sz w:val="24"/>
                <w:szCs w:val="24"/>
              </w:rPr>
              <w:t>到你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正妹想知道</w:t>
            </w:r>
          </w:p>
        </w:tc>
        <w:tc>
          <w:tcPr>
            <w:tcW w:w="1714" w:type="dxa"/>
            <w:vAlign w:val="center"/>
          </w:tcPr>
          <w:p w:rsidR="00F43DCE" w:rsidRPr="00B939C0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前往後山</w:t>
            </w: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1120~130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碧海藍天の午餐饗宴</w:t>
            </w:r>
          </w:p>
          <w:p w:rsidR="00F43DCE" w:rsidRPr="00594F38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】特色風味餐挑動味蕾、海岸景緻打開心房</w:t>
            </w:r>
          </w:p>
        </w:tc>
        <w:tc>
          <w:tcPr>
            <w:tcW w:w="1714" w:type="dxa"/>
            <w:vAlign w:val="center"/>
          </w:tcPr>
          <w:p w:rsidR="00F43DCE" w:rsidRPr="00D84AB9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939C0">
              <w:rPr>
                <w:rFonts w:ascii="標楷體" w:hAnsi="標楷體" w:hint="eastAsia"/>
                <w:szCs w:val="28"/>
              </w:rPr>
              <w:t>後山傳奇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F43DCE" w:rsidRPr="00020F54" w:rsidRDefault="00F43DCE" w:rsidP="00D733A5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上午後休息時光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43DCE" w:rsidRPr="00A50445" w:rsidRDefault="00F43DCE" w:rsidP="00D733A5">
            <w:pPr>
              <w:spacing w:line="360" w:lineRule="exac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前往鹿野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1400~153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綠色隧道中小摺圓舞曲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小摺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漫遊田間小路、陽光灑下讓愛情發酵</w:t>
            </w:r>
          </w:p>
          <w:p w:rsidR="00F43DCE" w:rsidRPr="000A6234" w:rsidRDefault="00F43DCE" w:rsidP="00D733A5">
            <w:pPr>
              <w:spacing w:line="240" w:lineRule="atLeast"/>
              <w:jc w:val="center"/>
              <w:rPr>
                <w:rFonts w:ascii="標楷體"/>
                <w:kern w:val="0"/>
                <w:sz w:val="24"/>
                <w:szCs w:val="24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男女選擇題、向左走向右轉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你就是</w:t>
            </w:r>
            <w:r>
              <w:rPr>
                <w:rFonts w:ascii="標楷體" w:hAnsi="標楷體"/>
                <w:sz w:val="24"/>
                <w:szCs w:val="24"/>
              </w:rPr>
              <w:t>Mr.Right!!</w:t>
            </w:r>
          </w:p>
        </w:tc>
        <w:tc>
          <w:tcPr>
            <w:tcW w:w="1714" w:type="dxa"/>
            <w:vAlign w:val="center"/>
          </w:tcPr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龍田村</w:t>
            </w:r>
          </w:p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自行車道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A36986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1530~180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熱汽球嘉年華～愛情冉冉升空</w:t>
            </w:r>
          </w:p>
          <w:p w:rsidR="00F43DCE" w:rsidRDefault="00F43DCE" w:rsidP="00D733A5">
            <w:pPr>
              <w:spacing w:line="400" w:lineRule="exact"/>
              <w:jc w:val="center"/>
              <w:rPr>
                <w:rFonts w:asci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歡樂心情參加熱汽球盛宴、用心加分愛情</w:t>
            </w:r>
          </w:p>
          <w:p w:rsidR="00F43DCE" w:rsidRPr="00A36986" w:rsidRDefault="00F43DCE" w:rsidP="00D733A5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/>
                <w:sz w:val="24"/>
                <w:szCs w:val="24"/>
              </w:rPr>
              <w:t>123</w:t>
            </w:r>
            <w:r>
              <w:rPr>
                <w:rFonts w:ascii="標楷體" w:hAnsi="標楷體" w:hint="eastAsia"/>
                <w:sz w:val="24"/>
                <w:szCs w:val="24"/>
              </w:rPr>
              <w:t>跳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  <w:r>
              <w:rPr>
                <w:rFonts w:ascii="標楷體" w:hAnsi="標楷體"/>
                <w:kern w:val="0"/>
                <w:sz w:val="24"/>
                <w:szCs w:val="24"/>
              </w:rPr>
              <w:t>~~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看誰飛高高抓得到氣球</w:t>
            </w:r>
            <w:r>
              <w:rPr>
                <w:rFonts w:ascii="標楷體" w:hAnsi="標楷體"/>
                <w:kern w:val="0"/>
                <w:sz w:val="24"/>
                <w:szCs w:val="24"/>
              </w:rPr>
              <w:t>~~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鏡頭抓得到你</w:t>
            </w:r>
            <w:r>
              <w:rPr>
                <w:rFonts w:ascii="標楷體" w:hAnsi="標楷體"/>
                <w:kern w:val="0"/>
                <w:sz w:val="24"/>
                <w:szCs w:val="24"/>
              </w:rPr>
              <w:t>!</w:t>
            </w:r>
          </w:p>
        </w:tc>
        <w:tc>
          <w:tcPr>
            <w:tcW w:w="171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鹿野高台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1800~183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43DCE" w:rsidRPr="00216A0D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1714" w:type="dxa"/>
            <w:vAlign w:val="center"/>
          </w:tcPr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前往飯店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1830~190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/>
                <w:sz w:val="24"/>
                <w:szCs w:val="24"/>
              </w:rPr>
              <w:t>Check In</w:t>
            </w: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vAlign w:val="center"/>
          </w:tcPr>
          <w:p w:rsidR="00F43DCE" w:rsidRDefault="00F43DCE" w:rsidP="004C6A61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1900~200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池上好米、好食、好心情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2000~213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216A0D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來自星星的你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～晚會</w:t>
            </w:r>
            <w:r w:rsidRPr="00216A0D">
              <w:rPr>
                <w:rFonts w:ascii="標楷體" w:hAnsi="標楷體"/>
                <w:szCs w:val="28"/>
                <w:u w:val="single"/>
              </w:rPr>
              <w:t>Show Time</w:t>
            </w:r>
          </w:p>
          <w:p w:rsidR="00F43DCE" w:rsidRPr="009E2C88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百萬大歌星、愛情蜜月展</w:t>
            </w:r>
            <w:r>
              <w:rPr>
                <w:rFonts w:ascii="標楷體" w:hAnsi="標楷體"/>
                <w:sz w:val="24"/>
                <w:szCs w:val="24"/>
              </w:rPr>
              <w:t>High</w:t>
            </w:r>
            <w:r>
              <w:rPr>
                <w:rFonts w:ascii="標楷體" w:hAnsi="標楷體" w:hint="eastAsia"/>
                <w:sz w:val="24"/>
                <w:szCs w:val="24"/>
              </w:rPr>
              <w:t>到最高點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73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2130~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34735F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F43DCE" w:rsidRPr="002B6A06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</w:tbl>
    <w:p w:rsidR="00F43DCE" w:rsidRDefault="00F43DCE" w:rsidP="00341CF4">
      <w:pPr>
        <w:spacing w:line="400" w:lineRule="exact"/>
        <w:rPr>
          <w:rFonts w:ascii="標楷體"/>
          <w:b/>
          <w:szCs w:val="28"/>
        </w:rPr>
      </w:pPr>
    </w:p>
    <w:p w:rsidR="00F43DCE" w:rsidRPr="00CC497F" w:rsidRDefault="00F43DCE" w:rsidP="00341CF4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>DAY</w:t>
      </w:r>
      <w:r>
        <w:rPr>
          <w:rFonts w:ascii="標楷體" w:hAnsi="標楷體" w:hint="eastAsia"/>
          <w:b/>
          <w:szCs w:val="28"/>
        </w:rPr>
        <w:t>１：啟程</w:t>
      </w:r>
      <w:r>
        <w:rPr>
          <w:rFonts w:ascii="標楷體" w:hAnsi="標楷體"/>
          <w:b/>
          <w:szCs w:val="28"/>
        </w:rPr>
        <w:t>/</w:t>
      </w:r>
      <w:r w:rsidRPr="00621F98">
        <w:rPr>
          <w:rFonts w:ascii="標楷體" w:hAnsi="標楷體" w:hint="eastAsia"/>
          <w:b/>
          <w:szCs w:val="28"/>
        </w:rPr>
        <w:t>池上飯包文化故事館</w:t>
      </w:r>
      <w:r>
        <w:rPr>
          <w:rFonts w:ascii="標楷體" w:hAnsi="標楷體"/>
          <w:b/>
          <w:szCs w:val="28"/>
        </w:rPr>
        <w:t>/</w:t>
      </w:r>
      <w:r w:rsidRPr="00621F98">
        <w:rPr>
          <w:rFonts w:ascii="標楷體" w:hAnsi="標楷體" w:hint="eastAsia"/>
          <w:b/>
          <w:szCs w:val="28"/>
        </w:rPr>
        <w:t>富野</w:t>
      </w:r>
      <w:r>
        <w:rPr>
          <w:rFonts w:ascii="標楷體" w:hAnsi="標楷體" w:hint="eastAsia"/>
          <w:b/>
          <w:szCs w:val="28"/>
        </w:rPr>
        <w:t>午餐</w:t>
      </w:r>
      <w:r>
        <w:rPr>
          <w:rFonts w:ascii="標楷體" w:hAnsi="標楷體"/>
          <w:b/>
          <w:szCs w:val="28"/>
        </w:rPr>
        <w:t>/</w:t>
      </w:r>
      <w:r w:rsidRPr="00621F98">
        <w:rPr>
          <w:rFonts w:ascii="標楷體" w:hAnsi="標楷體" w:hint="eastAsia"/>
          <w:b/>
          <w:szCs w:val="28"/>
        </w:rPr>
        <w:t>知本國家森林遊樂園</w:t>
      </w:r>
      <w:r>
        <w:rPr>
          <w:rFonts w:ascii="標楷體" w:hAnsi="標楷體" w:hint="eastAsia"/>
          <w:b/>
          <w:szCs w:val="28"/>
        </w:rPr>
        <w:t>漫遊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87"/>
        <w:gridCol w:w="5954"/>
        <w:gridCol w:w="1668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687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F43DCE" w:rsidRPr="00D87004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晨喚～向世界說聲早安</w:t>
            </w:r>
          </w:p>
        </w:tc>
        <w:tc>
          <w:tcPr>
            <w:tcW w:w="1668" w:type="dxa"/>
            <w:vMerge w:val="restart"/>
            <w:vAlign w:val="center"/>
          </w:tcPr>
          <w:p w:rsidR="00F43DCE" w:rsidRPr="001D54A6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0730~090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DF7B18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  <w:u w:val="single"/>
              </w:rPr>
            </w:pPr>
            <w:r w:rsidRPr="00DF7B18">
              <w:rPr>
                <w:rFonts w:ascii="標楷體" w:hAnsi="標楷體" w:hint="eastAsia"/>
                <w:szCs w:val="28"/>
                <w:u w:val="single"/>
              </w:rPr>
              <w:t>蓬勃朝氣的早餐時光</w:t>
            </w:r>
          </w:p>
          <w:p w:rsidR="00F43DCE" w:rsidRPr="00676E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0900~104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D87004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美食就是我的家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漫遊慢遊</w:t>
            </w:r>
          </w:p>
          <w:p w:rsidR="00F43DCE" w:rsidRPr="00647916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/>
                <w:sz w:val="24"/>
                <w:szCs w:val="24"/>
              </w:rPr>
              <w:t>Movie App</w:t>
            </w:r>
            <w:r>
              <w:rPr>
                <w:rFonts w:ascii="標楷體" w:hAnsi="標楷體" w:hint="eastAsia"/>
                <w:sz w:val="24"/>
                <w:szCs w:val="24"/>
              </w:rPr>
              <w:t>打卡趣，挑戰各關關主考驗</w:t>
            </w:r>
          </w:p>
        </w:tc>
        <w:tc>
          <w:tcPr>
            <w:tcW w:w="1668" w:type="dxa"/>
            <w:vAlign w:val="center"/>
          </w:tcPr>
          <w:p w:rsidR="00F43DCE" w:rsidRPr="00955B38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 w:rsidRPr="00A24202">
              <w:rPr>
                <w:rFonts w:ascii="標楷體" w:hAnsi="標楷體" w:hint="eastAsia"/>
                <w:szCs w:val="28"/>
              </w:rPr>
              <w:t>池上飯包</w:t>
            </w:r>
            <w:r>
              <w:rPr>
                <w:rFonts w:ascii="標楷體"/>
                <w:szCs w:val="28"/>
              </w:rPr>
              <w:br/>
            </w:r>
            <w:r w:rsidRPr="00A24202">
              <w:rPr>
                <w:rFonts w:ascii="標楷體" w:hAnsi="標楷體" w:hint="eastAsia"/>
                <w:szCs w:val="28"/>
              </w:rPr>
              <w:t>文化故事館</w:t>
            </w:r>
          </w:p>
        </w:tc>
      </w:tr>
      <w:tr w:rsidR="00F43DCE" w:rsidRPr="00955B38" w:rsidTr="00D733A5">
        <w:trPr>
          <w:cantSplit/>
          <w:trHeight w:val="509"/>
          <w:jc w:val="center"/>
        </w:trPr>
        <w:tc>
          <w:tcPr>
            <w:tcW w:w="1687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1040~120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43DCE" w:rsidRPr="00216A0D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1668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前往知本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Pr="00A36986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6B5B9B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山林間的浪漫午餐饗宴</w:t>
            </w:r>
          </w:p>
          <w:p w:rsidR="00F43DCE" w:rsidRPr="006D3989" w:rsidRDefault="00F43DCE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一份關心、一個微笑、一聲問候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愛情來了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668" w:type="dxa"/>
            <w:vMerge w:val="restart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富野</w:t>
            </w:r>
          </w:p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1300~134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DF7B1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1066"/>
          <w:jc w:val="center"/>
        </w:trPr>
        <w:tc>
          <w:tcPr>
            <w:tcW w:w="1687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1340~160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B85107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  <w:r w:rsidRPr="00B85107">
              <w:rPr>
                <w:rFonts w:ascii="標楷體" w:hAnsi="標楷體"/>
                <w:szCs w:val="28"/>
                <w:u w:val="single"/>
              </w:rPr>
              <w:t xml:space="preserve"> </w:t>
            </w:r>
          </w:p>
          <w:p w:rsidR="00F43DCE" w:rsidRDefault="00F43DCE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</w:t>
            </w:r>
            <w:r>
              <w:rPr>
                <w:rFonts w:hint="eastAsia"/>
                <w:sz w:val="24"/>
                <w:szCs w:val="24"/>
              </w:rPr>
              <w:t>蟲鳴鳥叫中呼吸芬多精</w:t>
            </w:r>
            <w:r>
              <w:rPr>
                <w:sz w:val="24"/>
                <w:szCs w:val="24"/>
              </w:rPr>
              <w:t>~</w:t>
            </w:r>
            <w:r>
              <w:rPr>
                <w:rFonts w:hint="eastAsia"/>
                <w:sz w:val="24"/>
                <w:szCs w:val="24"/>
              </w:rPr>
              <w:t>聽見愛情的呼喚</w:t>
            </w:r>
          </w:p>
          <w:p w:rsidR="00F43DCE" w:rsidRPr="00F47415" w:rsidRDefault="00F43DCE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E0"/>
            </w:r>
            <w:r>
              <w:rPr>
                <w:rFonts w:hint="eastAsia"/>
                <w:sz w:val="24"/>
                <w:szCs w:val="24"/>
              </w:rPr>
              <w:t>記得鼓起勇氣與心儀的她共擁旅程最後美好時光</w:t>
            </w:r>
          </w:p>
        </w:tc>
        <w:tc>
          <w:tcPr>
            <w:tcW w:w="1668" w:type="dxa"/>
            <w:vAlign w:val="center"/>
          </w:tcPr>
          <w:p w:rsidR="00F43DCE" w:rsidRPr="005C545F" w:rsidRDefault="00F43DCE" w:rsidP="00D733A5">
            <w:pPr>
              <w:jc w:val="center"/>
              <w:rPr>
                <w:rFonts w:ascii="標楷體"/>
                <w:szCs w:val="28"/>
              </w:rPr>
            </w:pPr>
            <w:r w:rsidRPr="00C64341">
              <w:rPr>
                <w:rFonts w:ascii="標楷體" w:hAnsi="標楷體" w:hint="eastAsia"/>
                <w:szCs w:val="28"/>
              </w:rPr>
              <w:t>知本國家</w:t>
            </w:r>
            <w:r>
              <w:rPr>
                <w:rFonts w:ascii="標楷體"/>
                <w:szCs w:val="28"/>
              </w:rPr>
              <w:br/>
            </w:r>
            <w:r w:rsidRPr="00C64341">
              <w:rPr>
                <w:rFonts w:ascii="標楷體" w:hAnsi="標楷體" w:hint="eastAsia"/>
                <w:szCs w:val="28"/>
              </w:rPr>
              <w:t>森林遊樂園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F43DCE" w:rsidRPr="004C6A61" w:rsidRDefault="00F43DCE" w:rsidP="004C6A61">
      <w:pPr>
        <w:pStyle w:val="1"/>
        <w:ind w:left="0" w:firstLineChars="0" w:firstLine="0"/>
        <w:rPr>
          <w:rFonts w:asci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3800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金暉大飯店（</w:t>
      </w:r>
      <w:r>
        <w:rPr>
          <w:rFonts w:cs="Arial" w:hint="eastAsia"/>
          <w:color w:val="222222"/>
          <w:shd w:val="clear" w:color="auto" w:fill="FFFFFF"/>
        </w:rPr>
        <w:t>台東縣鹿野鄉光榮路</w:t>
      </w:r>
      <w:r>
        <w:rPr>
          <w:rFonts w:cs="Arial"/>
          <w:color w:val="222222"/>
          <w:shd w:val="clear" w:color="auto" w:fill="FFFFFF"/>
        </w:rPr>
        <w:t>362</w:t>
      </w:r>
      <w:r>
        <w:rPr>
          <w:rFonts w:cs="Arial" w:hint="eastAsia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/>
          <w:szCs w:val="28"/>
        </w:rPr>
        <w:t>/2-4</w:t>
      </w:r>
      <w:r>
        <w:rPr>
          <w:rFonts w:ascii="標楷體" w:hAnsi="標楷體" w:hint="eastAsia"/>
          <w:szCs w:val="28"/>
        </w:rPr>
        <w:t>人</w:t>
      </w:r>
      <w:r>
        <w:rPr>
          <w:rFonts w:ascii="標楷體" w:hAnsi="標楷體"/>
          <w:szCs w:val="28"/>
        </w:rPr>
        <w:t>1</w:t>
      </w:r>
      <w:r>
        <w:rPr>
          <w:rFonts w:ascii="標楷體" w:hAnsi="標楷體" w:hint="eastAsia"/>
          <w:szCs w:val="28"/>
        </w:rPr>
        <w:t>房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台東火車站</w:t>
      </w:r>
      <w:r w:rsidRPr="004C6A61">
        <w:rPr>
          <w:rFonts w:ascii="標楷體" w:hAnsi="標楷體"/>
          <w:b/>
          <w:szCs w:val="28"/>
        </w:rPr>
        <w:t>(</w:t>
      </w:r>
      <w:r w:rsidRPr="004C6A61">
        <w:rPr>
          <w:rFonts w:ascii="標楷體" w:hAnsi="標楷體" w:hint="eastAsia"/>
          <w:b/>
          <w:szCs w:val="28"/>
        </w:rPr>
        <w:t>請留意活動前五天信箱中的行前通知</w:t>
      </w:r>
      <w:r w:rsidRPr="004C6A61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4C6A61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七</w:t>
      </w:r>
      <w:r w:rsidRPr="00A840C9">
        <w:rPr>
          <w:rFonts w:hint="eastAsia"/>
          <w:sz w:val="30"/>
          <w:szCs w:val="30"/>
        </w:rPr>
        <w:t>、第</w:t>
      </w:r>
      <w:r>
        <w:rPr>
          <w:sz w:val="30"/>
          <w:szCs w:val="30"/>
        </w:rPr>
        <w:t>7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12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大鵬灣海角協奏曲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4C6A61">
      <w:pPr>
        <w:spacing w:line="400" w:lineRule="exact"/>
        <w:ind w:firstLineChars="45" w:firstLine="126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想體驗搭船出海、祕探古道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、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烤蚵風情者</w:t>
      </w:r>
    </w:p>
    <w:p w:rsidR="00F43DCE" w:rsidRDefault="00F43DCE" w:rsidP="004C6A61">
      <w:pPr>
        <w:spacing w:line="40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 w:rsidRPr="0001439F">
        <w:rPr>
          <w:rFonts w:ascii="標楷體" w:hAnsi="標楷體" w:hint="eastAsia"/>
          <w:b/>
          <w:bCs/>
          <w:szCs w:val="28"/>
        </w:rPr>
        <w:t>大鵬灣風景區</w:t>
      </w:r>
      <w:r>
        <w:rPr>
          <w:rFonts w:ascii="標楷體" w:hAnsi="標楷體" w:hint="eastAsia"/>
          <w:b/>
          <w:bCs/>
          <w:szCs w:val="28"/>
        </w:rPr>
        <w:t>愛之船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東方酒店渡假村饗宴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坑道祕探、烤蚵互動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0D5AE4" w:rsidTr="00D733A5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 w:hint="eastAsia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 w:hint="eastAsia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 w:hint="eastAsia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 w:hint="eastAsia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 w:hint="eastAsia"/>
                <w:szCs w:val="28"/>
              </w:rPr>
              <w:t>點</w:t>
            </w:r>
          </w:p>
        </w:tc>
      </w:tr>
      <w:tr w:rsidR="00F43DCE" w:rsidRPr="000D5AE4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</w:t>
            </w:r>
            <w:r w:rsidRPr="00463102">
              <w:rPr>
                <w:rFonts w:ascii="標楷體" w:hAnsi="標楷體"/>
                <w:szCs w:val="28"/>
              </w:rPr>
              <w:t>~</w:t>
            </w:r>
            <w:r>
              <w:rPr>
                <w:rFonts w:ascii="標楷體" w:hAnsi="標楷體"/>
                <w:szCs w:val="28"/>
              </w:rPr>
              <w:t>094</w:t>
            </w:r>
            <w:r w:rsidRPr="00463102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尋愛報到站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7779F4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高雄捷運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Times New Roman" w:hAnsi="標楷體" w:hint="eastAsia"/>
                <w:sz w:val="24"/>
                <w:szCs w:val="24"/>
              </w:rPr>
              <w:t>鳳山國中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站</w:t>
            </w:r>
            <w:r>
              <w:rPr>
                <w:rFonts w:ascii="Times New Roman" w:hAnsi="標楷體"/>
                <w:sz w:val="24"/>
                <w:szCs w:val="24"/>
              </w:rPr>
              <w:t>3</w:t>
            </w:r>
            <w:r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AM8:30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屏東火車站</w:t>
            </w:r>
          </w:p>
        </w:tc>
      </w:tr>
      <w:tr w:rsidR="00F43DCE" w:rsidRPr="000D5AE4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聯誼小學堂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43DCE" w:rsidRPr="000D5AE4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愛戀專車～與幸福跳舞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46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前往</w:t>
            </w: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F43DCE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0~1200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39320B">
              <w:rPr>
                <w:rFonts w:ascii="Times New Roman" w:hAnsi="標楷體" w:hint="eastAsia"/>
                <w:szCs w:val="28"/>
                <w:u w:val="single"/>
              </w:rPr>
              <w:t>迎向跨海大橋夏日之戀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【小組聯誼】認識自己、</w:t>
            </w:r>
            <w:r w:rsidRPr="000D5AE4">
              <w:rPr>
                <w:rFonts w:ascii="Times New Roman" w:hAnsi="Times New Roman" w:hint="eastAsia"/>
                <w:sz w:val="24"/>
                <w:szCs w:val="24"/>
              </w:rPr>
              <w:t>創造歡樂，串起你我緣份</w:t>
            </w:r>
          </w:p>
          <w:p w:rsidR="00F43DCE" w:rsidRPr="009432A0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海角協奏曲</w:t>
            </w:r>
            <w:r>
              <w:rPr>
                <w:rFonts w:ascii="Times New Roman" w:hAnsi="Times New Roman"/>
                <w:sz w:val="24"/>
                <w:szCs w:val="24"/>
              </w:rPr>
              <w:t>~</w:t>
            </w:r>
            <w:r w:rsidRPr="0039320B">
              <w:rPr>
                <w:rFonts w:ascii="Times New Roman" w:hAnsi="標楷體" w:hint="eastAsia"/>
                <w:sz w:val="24"/>
              </w:rPr>
              <w:t>愛之船</w:t>
            </w:r>
            <w:r>
              <w:rPr>
                <w:rFonts w:ascii="Times New Roman" w:hAnsi="標楷體" w:hint="eastAsia"/>
                <w:sz w:val="24"/>
              </w:rPr>
              <w:t>生態遊湖迎向浪漫</w:t>
            </w:r>
            <w:r>
              <w:rPr>
                <w:rFonts w:ascii="Times New Roman" w:hAnsi="Times New Roman"/>
                <w:sz w:val="24"/>
                <w:szCs w:val="24"/>
              </w:rPr>
              <w:sym w:font="Wingdings" w:char="F0E0"/>
            </w:r>
            <w:r>
              <w:rPr>
                <w:rFonts w:ascii="Times New Roman" w:hAnsi="標楷體" w:hint="eastAsia"/>
                <w:sz w:val="24"/>
              </w:rPr>
              <w:t>小組互動時光</w:t>
            </w:r>
            <w:r>
              <w:rPr>
                <w:rFonts w:ascii="Times New Roman" w:hAnsi="標楷體"/>
                <w:sz w:val="24"/>
              </w:rPr>
              <w:t>-</w:t>
            </w:r>
            <w:r>
              <w:rPr>
                <w:rFonts w:ascii="Times New Roman" w:hAnsi="標楷體" w:hint="eastAsia"/>
                <w:sz w:val="24"/>
              </w:rPr>
              <w:t>兩性愛戀小學堂</w:t>
            </w:r>
            <w:r>
              <w:rPr>
                <w:rFonts w:ascii="Times New Roman" w:hAnsi="標楷體"/>
                <w:sz w:val="24"/>
              </w:rPr>
              <w:t>/</w:t>
            </w:r>
            <w:r>
              <w:rPr>
                <w:rFonts w:ascii="Times New Roman" w:hAnsi="標楷體" w:hint="eastAsia"/>
                <w:sz w:val="24"/>
              </w:rPr>
              <w:t>女生想知道篇</w:t>
            </w:r>
          </w:p>
        </w:tc>
        <w:tc>
          <w:tcPr>
            <w:tcW w:w="246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F43DCE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1200~13</w:t>
            </w:r>
            <w:r w:rsidRPr="00463102">
              <w:rPr>
                <w:rFonts w:ascii="標楷體"/>
                <w:szCs w:val="28"/>
              </w:rPr>
              <w:t>00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東方風情浪漫午餐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約會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【小組聯誼】在美食饗宴中讓真心話小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冒險開啟話題</w:t>
            </w:r>
          </w:p>
        </w:tc>
        <w:tc>
          <w:tcPr>
            <w:tcW w:w="246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</w:p>
        </w:tc>
      </w:tr>
      <w:tr w:rsidR="00F43DCE" w:rsidRPr="009337C8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13</w:t>
            </w:r>
            <w:r w:rsidRPr="00463102">
              <w:rPr>
                <w:rFonts w:ascii="標楷體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0~153</w:t>
            </w:r>
            <w:r w:rsidRPr="00463102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337C8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BB7DAA">
              <w:rPr>
                <w:rFonts w:ascii="Times New Roman" w:hAnsi="標楷體" w:hint="eastAsia"/>
                <w:szCs w:val="28"/>
                <w:u w:val="single"/>
              </w:rPr>
              <w:t>坑道祕探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、</w:t>
            </w:r>
            <w:r>
              <w:rPr>
                <w:rFonts w:ascii="Times New Roman" w:hAnsi="標楷體" w:hint="eastAsia"/>
                <w:szCs w:val="28"/>
                <w:u w:val="single"/>
              </w:rPr>
              <w:t>甜蜜遊園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【小組聯誼】尋覓日治時期坑道</w:t>
            </w:r>
            <w:r>
              <w:rPr>
                <w:rFonts w:ascii="Times New Roman" w:hAnsi="標楷體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發現昔日軍防秘密</w:t>
            </w:r>
          </w:p>
          <w:p w:rsidR="00F43DCE" w:rsidRPr="00BB7DAA" w:rsidRDefault="00F43DCE" w:rsidP="00D733A5">
            <w:pPr>
              <w:spacing w:line="24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【小組聯誼】漫遊圈區尋找寶藏</w:t>
            </w:r>
            <w:r>
              <w:rPr>
                <w:rFonts w:ascii="Times New Roman" w:hAnsi="標楷體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發現海角七號蹤跡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Pr="009337C8" w:rsidRDefault="00F43DCE" w:rsidP="00D733A5">
            <w:pPr>
              <w:jc w:val="center"/>
              <w:rPr>
                <w:rFonts w:ascii="Times New Roman" w:hAnsi="標楷體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東方渡假酒店</w:t>
            </w:r>
            <w:r>
              <w:rPr>
                <w:rFonts w:ascii="Times New Roman" w:hAnsi="標楷體"/>
                <w:szCs w:val="28"/>
              </w:rPr>
              <w:br/>
            </w:r>
            <w:r w:rsidRPr="009337C8">
              <w:rPr>
                <w:rFonts w:ascii="Times New Roman" w:hAnsi="標楷體"/>
                <w:szCs w:val="28"/>
              </w:rPr>
              <w:t>(</w:t>
            </w: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  <w:r w:rsidRPr="009337C8">
              <w:rPr>
                <w:rFonts w:ascii="Times New Roman" w:hAnsi="標楷體"/>
                <w:szCs w:val="28"/>
              </w:rPr>
              <w:t>)</w:t>
            </w:r>
            <w:r>
              <w:rPr>
                <w:rFonts w:ascii="Times New Roman" w:hAnsi="標楷體"/>
                <w:szCs w:val="28"/>
              </w:rPr>
              <w:br/>
              <w:t>+</w:t>
            </w:r>
            <w:r>
              <w:rPr>
                <w:rFonts w:ascii="Times New Roman" w:hAnsi="標楷體" w:hint="eastAsia"/>
                <w:szCs w:val="28"/>
              </w:rPr>
              <w:t>渡假村園區</w:t>
            </w:r>
          </w:p>
        </w:tc>
      </w:tr>
      <w:tr w:rsidR="00F43DCE" w:rsidRPr="000D5AE4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1530~163</w:t>
            </w:r>
            <w:r w:rsidRPr="00463102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BB7DAA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標楷體" w:hint="eastAsia"/>
                <w:bCs/>
                <w:szCs w:val="28"/>
                <w:u w:val="single"/>
              </w:rPr>
              <w:t>海港烤蚵</w:t>
            </w:r>
            <w:r>
              <w:rPr>
                <w:rFonts w:ascii="Times New Roman" w:hAnsi="標楷體" w:hint="eastAsia"/>
                <w:szCs w:val="28"/>
                <w:u w:val="single"/>
              </w:rPr>
              <w:t>～就是要</w:t>
            </w:r>
            <w:r>
              <w:rPr>
                <w:rFonts w:ascii="Times New Roman" w:hAnsi="標楷體"/>
                <w:szCs w:val="28"/>
                <w:u w:val="single"/>
              </w:rPr>
              <w:t>BBQ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港邊烤蚵</w:t>
            </w:r>
            <w:r>
              <w:rPr>
                <w:rFonts w:ascii="Times New Roman" w:hAnsi="標楷體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一起品嚐美食、歡唱高歌趣</w:t>
            </w:r>
          </w:p>
          <w:p w:rsidR="00F43DCE" w:rsidRPr="009432A0" w:rsidRDefault="00F43DCE" w:rsidP="00D733A5">
            <w:pPr>
              <w:spacing w:line="24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【歡笑一籮筐】</w:t>
            </w:r>
            <w:r w:rsidRPr="009337C8">
              <w:rPr>
                <w:rFonts w:ascii="Times New Roman" w:hAnsi="標楷體"/>
                <w:sz w:val="24"/>
                <w:szCs w:val="24"/>
              </w:rPr>
              <w:t>High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翻天的互動遊戲，展現你我創意</w:t>
            </w:r>
          </w:p>
        </w:tc>
        <w:tc>
          <w:tcPr>
            <w:tcW w:w="2462" w:type="dxa"/>
            <w:vMerge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43DCE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1630~170</w:t>
            </w:r>
            <w:r w:rsidRPr="00463102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滑翔機觀景台</w:t>
            </w:r>
            <w:r>
              <w:rPr>
                <w:rFonts w:ascii="Times New Roman" w:hAnsi="標楷體" w:hint="eastAsia"/>
                <w:szCs w:val="28"/>
                <w:u w:val="single"/>
              </w:rPr>
              <w:t>～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955B38">
              <w:rPr>
                <w:rFonts w:ascii="標楷體" w:hAnsi="標楷體"/>
                <w:bCs/>
                <w:szCs w:val="28"/>
              </w:rPr>
              <w:t xml:space="preserve"> 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一起浪漫遊園、吹吹海風，在南國風情中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發現新戀情</w:t>
            </w:r>
            <w:r w:rsidRPr="009337C8">
              <w:rPr>
                <w:rFonts w:ascii="Times New Roman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43DCE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1700~173</w:t>
            </w:r>
            <w:r w:rsidRPr="00463102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  <w:u w:val="single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發現真心、傳情時間</w:t>
            </w:r>
          </w:p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43DCE" w:rsidRPr="000D5AE4" w:rsidTr="00D733A5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463102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173</w:t>
            </w:r>
            <w:r w:rsidRPr="00463102">
              <w:rPr>
                <w:rFonts w:ascii="標楷體"/>
                <w:szCs w:val="28"/>
              </w:rPr>
              <w:t>0</w:t>
            </w:r>
            <w:r w:rsidRPr="00463102"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D733A5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返回溫暖的家</w:t>
            </w:r>
          </w:p>
        </w:tc>
      </w:tr>
    </w:tbl>
    <w:p w:rsidR="00F43DCE" w:rsidRPr="004C6A61" w:rsidRDefault="00F43DCE" w:rsidP="004C6A6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</w:t>
      </w:r>
      <w:r>
        <w:rPr>
          <w:rFonts w:ascii="Times New Roman" w:hAnsi="標楷體" w:hint="eastAsia"/>
          <w:szCs w:val="28"/>
        </w:rPr>
        <w:t>大鵬灣風景區、</w:t>
      </w:r>
      <w:r w:rsidRPr="009337C8">
        <w:rPr>
          <w:rFonts w:ascii="Times New Roman" w:hAnsi="標楷體" w:hint="eastAsia"/>
          <w:szCs w:val="28"/>
        </w:rPr>
        <w:t>東方渡假酒店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ascii="標楷體" w:hAnsi="標楷體" w:hint="eastAsia"/>
          <w:sz w:val="26"/>
          <w:szCs w:val="26"/>
        </w:rPr>
        <w:t>高雄鳳山國中站、屏東火車站</w:t>
      </w:r>
      <w:r w:rsidRPr="004C6A61">
        <w:rPr>
          <w:rFonts w:ascii="標楷體" w:hAnsi="標楷體"/>
          <w:b/>
          <w:sz w:val="26"/>
          <w:szCs w:val="26"/>
        </w:rPr>
        <w:t>(</w:t>
      </w:r>
      <w:r w:rsidRPr="004C6A61">
        <w:rPr>
          <w:rFonts w:ascii="標楷體" w:hAnsi="標楷體" w:hint="eastAsia"/>
          <w:b/>
          <w:sz w:val="26"/>
          <w:szCs w:val="26"/>
        </w:rPr>
        <w:t>請留意活動前五天信箱中的行前通知</w:t>
      </w:r>
      <w:r w:rsidRPr="004C6A61">
        <w:rPr>
          <w:rFonts w:ascii="標楷體" w:hAnsi="標楷體"/>
          <w:b/>
          <w:sz w:val="26"/>
          <w:szCs w:val="26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4C6A61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八、第</w:t>
      </w:r>
      <w:r>
        <w:rPr>
          <w:sz w:val="30"/>
          <w:szCs w:val="30"/>
        </w:rPr>
        <w:t>8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自然風情青青草原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4C6A61">
      <w:pPr>
        <w:spacing w:line="52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跟著偶像劇去旅行、草地野餐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+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放風箏</w:t>
      </w:r>
    </w:p>
    <w:p w:rsidR="00F43DCE" w:rsidRDefault="00F43DCE" w:rsidP="004C6A61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自然風情互動時光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尋找大仁哥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甜蜜窯烤</w:t>
      </w:r>
      <w:r>
        <w:rPr>
          <w:rFonts w:ascii="標楷體" w:hAnsi="標楷體"/>
          <w:b/>
          <w:bCs/>
          <w:szCs w:val="28"/>
        </w:rPr>
        <w:t>DIY+</w:t>
      </w:r>
      <w:r>
        <w:rPr>
          <w:rFonts w:ascii="標楷體" w:hAnsi="標楷體" w:hint="eastAsia"/>
          <w:b/>
          <w:bCs/>
          <w:szCs w:val="28"/>
        </w:rPr>
        <w:t>風箏情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06"/>
        <w:gridCol w:w="5672"/>
        <w:gridCol w:w="2155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155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F43DCE" w:rsidRPr="00DA625A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臺灣大道上</w:t>
            </w:r>
            <w:r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0930~1140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6E6ADB">
              <w:rPr>
                <w:rFonts w:ascii="標楷體" w:hAnsi="標楷體" w:hint="eastAsia"/>
                <w:szCs w:val="28"/>
                <w:u w:val="single"/>
              </w:rPr>
              <w:t>破冰之旅</w:t>
            </w:r>
            <w:r w:rsidRPr="006E6ADB">
              <w:rPr>
                <w:rFonts w:ascii="標楷體" w:hAnsi="標楷體"/>
                <w:szCs w:val="28"/>
                <w:u w:val="single"/>
              </w:rPr>
              <w:t>~</w:t>
            </w:r>
            <w:r w:rsidRPr="006E6ADB">
              <w:rPr>
                <w:rFonts w:ascii="標楷體" w:hAnsi="標楷體" w:hint="eastAsia"/>
                <w:szCs w:val="28"/>
                <w:u w:val="single"/>
              </w:rPr>
              <w:t>向左走、向右走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偶像劇的話題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F43DCE" w:rsidRPr="006E6ADB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男女選擇題、偶像劇大作戰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/>
                <w:color w:val="000000"/>
                <w:sz w:val="22"/>
                <w:szCs w:val="22"/>
              </w:rPr>
              <w:t>Movie</w:t>
            </w:r>
            <w:r>
              <w:rPr>
                <w:rFonts w:cs="Lucida Sans Unicode"/>
                <w:color w:val="000000"/>
                <w:sz w:val="22"/>
                <w:szCs w:val="22"/>
              </w:rPr>
              <w:t xml:space="preserve"> APP</w:t>
            </w:r>
          </w:p>
        </w:tc>
        <w:tc>
          <w:tcPr>
            <w:tcW w:w="2155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F43DCE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</w:t>
            </w:r>
            <w:r w:rsidRPr="00955B38">
              <w:rPr>
                <w:rFonts w:ascii="標楷體" w:hAnsi="標楷體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F43DCE" w:rsidRPr="002D5F80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在玻璃屋一覽無遺的視野中享受優雅的精緻美食</w:t>
            </w:r>
          </w:p>
        </w:tc>
        <w:tc>
          <w:tcPr>
            <w:tcW w:w="2155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玻璃餐廳</w:t>
            </w:r>
          </w:p>
        </w:tc>
      </w:tr>
      <w:tr w:rsidR="00F43DCE" w:rsidRPr="00955B38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星～戀愛大學堂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F43DCE" w:rsidRPr="001E241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(</w:t>
            </w:r>
            <w:r>
              <w:rPr>
                <w:rFonts w:ascii="標楷體" w:hAnsi="標楷體" w:hint="eastAsia"/>
                <w:szCs w:val="28"/>
              </w:rPr>
              <w:t>風箏會館</w:t>
            </w:r>
            <w:r>
              <w:rPr>
                <w:rFonts w:ascii="標楷體" w:hAnsi="標楷體"/>
                <w:szCs w:val="28"/>
              </w:rPr>
              <w:t>)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1430~153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尋找大仁哥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偶像劇大搜查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】歡樂闖關趣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跟著偶樣劇鋪寫你我的故事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1530~170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43DCE" w:rsidRPr="00A50445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回歸簡單快樂：窯烤野餐＋風箏情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【小組聯誼】風箏禮讚激盪想像力、為自己許下幸福</w:t>
            </w:r>
          </w:p>
          <w:p w:rsidR="00F43DCE" w:rsidRPr="006E6ADB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【甜蜜</w:t>
            </w:r>
            <w:r w:rsidRPr="006E6ADB">
              <w:rPr>
                <w:rFonts w:ascii="標楷體" w:hAnsi="標楷體"/>
                <w:sz w:val="24"/>
                <w:szCs w:val="24"/>
              </w:rPr>
              <w:t>DIY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發現型男主廚</w:t>
            </w:r>
            <w:r w:rsidRPr="006E6ADB">
              <w:rPr>
                <w:rFonts w:ascii="標楷體" w:hAnsi="標楷體"/>
                <w:sz w:val="24"/>
                <w:szCs w:val="24"/>
              </w:rPr>
              <w:t>~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窯烤</w:t>
            </w:r>
            <w:r w:rsidRPr="006E6ADB">
              <w:rPr>
                <w:rFonts w:ascii="標楷體" w:hAnsi="標楷體"/>
                <w:sz w:val="24"/>
                <w:szCs w:val="24"/>
              </w:rPr>
              <w:t>Pizza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美味關係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155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606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2" w:type="dxa"/>
            <w:tcBorders>
              <w:bottom w:val="double" w:sz="4" w:space="0" w:color="auto"/>
            </w:tcBorders>
            <w:vAlign w:val="center"/>
          </w:tcPr>
          <w:p w:rsidR="00F43DCE" w:rsidRPr="00E25193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003CF5" w:rsidRDefault="00F43DCE" w:rsidP="00003CF5">
      <w:pPr>
        <w:spacing w:line="400" w:lineRule="exact"/>
        <w:jc w:val="left"/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【活動地點】自然風情景觀餐廳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hint="eastAsia"/>
          <w:szCs w:val="28"/>
        </w:rPr>
        <w:t>台中市政府廣場</w:t>
      </w:r>
      <w:r>
        <w:rPr>
          <w:rStyle w:val="style13"/>
          <w:szCs w:val="28"/>
        </w:rPr>
        <w:t>/</w:t>
      </w:r>
      <w:r>
        <w:rPr>
          <w:rStyle w:val="style13"/>
          <w:rFonts w:hint="eastAsia"/>
          <w:szCs w:val="28"/>
        </w:rPr>
        <w:t>臺灣大道</w:t>
      </w:r>
      <w:r w:rsidRPr="00D733A5">
        <w:rPr>
          <w:rFonts w:ascii="標楷體" w:hAnsi="標楷體"/>
          <w:b/>
          <w:szCs w:val="28"/>
        </w:rPr>
        <w:t>(</w:t>
      </w:r>
      <w:r w:rsidRPr="00D733A5">
        <w:rPr>
          <w:rFonts w:ascii="標楷體" w:hAnsi="標楷體" w:hint="eastAsia"/>
          <w:b/>
          <w:szCs w:val="28"/>
        </w:rPr>
        <w:t>請留意活動前五天信箱中的行前通知</w:t>
      </w:r>
      <w:r w:rsidRPr="00D733A5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003CF5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九、第</w:t>
      </w:r>
      <w:r>
        <w:rPr>
          <w:sz w:val="30"/>
          <w:szCs w:val="30"/>
        </w:rPr>
        <w:t>9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森</w:t>
      </w:r>
      <w:r>
        <w:rPr>
          <w:sz w:val="30"/>
          <w:szCs w:val="30"/>
        </w:rPr>
        <w:t>SPA</w:t>
      </w:r>
      <w:r>
        <w:rPr>
          <w:rFonts w:hint="eastAsia"/>
          <w:sz w:val="30"/>
          <w:szCs w:val="30"/>
        </w:rPr>
        <w:t>魔法</w:t>
      </w:r>
      <w:r>
        <w:rPr>
          <w:sz w:val="30"/>
          <w:szCs w:val="30"/>
        </w:rPr>
        <w:t>QQ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003CF5">
      <w:pPr>
        <w:spacing w:line="52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喜愛森林芬多精、享受手創幸福者</w:t>
      </w:r>
    </w:p>
    <w:p w:rsidR="00F43DCE" w:rsidRPr="001D60BD" w:rsidRDefault="00F43DCE" w:rsidP="00003CF5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森</w:t>
      </w:r>
      <w:r>
        <w:rPr>
          <w:rFonts w:ascii="標楷體" w:hAnsi="標楷體"/>
          <w:b/>
          <w:bCs/>
          <w:szCs w:val="28"/>
        </w:rPr>
        <w:t>SPA</w:t>
      </w:r>
      <w:r>
        <w:rPr>
          <w:rFonts w:ascii="標楷體" w:hAnsi="標楷體" w:hint="eastAsia"/>
          <w:b/>
          <w:bCs/>
          <w:szCs w:val="28"/>
        </w:rPr>
        <w:t>休閒農場呼吸之旅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臺灣麻糬館</w:t>
      </w:r>
      <w:r>
        <w:rPr>
          <w:rFonts w:ascii="標楷體" w:hAnsi="標楷體"/>
          <w:b/>
          <w:bCs/>
          <w:szCs w:val="28"/>
        </w:rPr>
        <w:t>DIY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/>
                <w:szCs w:val="28"/>
                <w:u w:val="single"/>
              </w:rPr>
              <w:t>(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長官祝福</w:t>
            </w:r>
            <w:r>
              <w:rPr>
                <w:rFonts w:ascii="標楷體" w:hAnsi="標楷體" w:cs="標楷體"/>
                <w:szCs w:val="28"/>
                <w:u w:val="single"/>
              </w:rPr>
              <w:t>)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雲林縣政府</w:t>
            </w:r>
          </w:p>
          <w:p w:rsidR="00F43DCE" w:rsidRPr="00DA625A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AM9:20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南投縣政府</w:t>
            </w:r>
            <w:r>
              <w:rPr>
                <w:rFonts w:ascii="標楷體" w:hAnsi="標楷體" w:cs="標楷體"/>
                <w:sz w:val="24"/>
                <w:szCs w:val="24"/>
              </w:rPr>
              <w:t xml:space="preserve"> 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0830~0940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再次啟動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南投</w:t>
            </w:r>
          </w:p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</w:t>
            </w:r>
            <w:r>
              <w:rPr>
                <w:rFonts w:ascii="標楷體" w:hAnsi="標楷體"/>
                <w:szCs w:val="28"/>
              </w:rPr>
              <w:t>18</w:t>
            </w: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0940~110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</w:p>
          <w:p w:rsidR="00F43DCE" w:rsidRPr="005C318F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瑜珈時光</w:t>
            </w:r>
            <w:r>
              <w:rPr>
                <w:rFonts w:ascii="標楷體" w:hAnsi="標楷體"/>
                <w:sz w:val="24"/>
                <w:szCs w:val="24"/>
              </w:rPr>
              <w:t>~~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</w:t>
            </w:r>
            <w:r>
              <w:rPr>
                <w:rFonts w:ascii="標楷體" w:hAnsi="標楷體"/>
                <w:szCs w:val="28"/>
              </w:rPr>
              <w:t>18</w:t>
            </w: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F43DCE" w:rsidRPr="006C024A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</w:t>
            </w:r>
            <w:r w:rsidRPr="00955B38">
              <w:rPr>
                <w:rFonts w:ascii="標楷體"/>
                <w:szCs w:val="28"/>
              </w:rPr>
              <w:t>0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水庫旁的風味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F43DCE" w:rsidRPr="005C318F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</w:t>
            </w:r>
          </w:p>
        </w:tc>
        <w:tc>
          <w:tcPr>
            <w:tcW w:w="2462" w:type="dxa"/>
            <w:vAlign w:val="center"/>
          </w:tcPr>
          <w:p w:rsidR="00F43DCE" w:rsidRPr="00C362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山林餐廳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綠森裡的</w:t>
            </w:r>
            <w:r>
              <w:rPr>
                <w:rFonts w:ascii="標楷體" w:hAnsi="標楷體"/>
                <w:szCs w:val="28"/>
                <w:u w:val="single"/>
              </w:rPr>
              <w:t>Show Time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Draw Sth</w:t>
            </w:r>
            <w:r>
              <w:rPr>
                <w:rFonts w:ascii="標楷體" w:hAnsi="標楷體" w:hint="eastAsia"/>
                <w:sz w:val="24"/>
                <w:szCs w:val="24"/>
              </w:rPr>
              <w:t>展現你我獨特創意</w:t>
            </w:r>
            <w:r>
              <w:rPr>
                <w:rFonts w:ascii="標楷體" w:hAnsi="標楷體"/>
                <w:sz w:val="24"/>
                <w:szCs w:val="24"/>
              </w:rPr>
              <w:t>~&amp;</w:t>
            </w:r>
            <w:r>
              <w:rPr>
                <w:rFonts w:ascii="標楷體" w:hAnsi="標楷體" w:hint="eastAsia"/>
                <w:sz w:val="24"/>
                <w:szCs w:val="24"/>
              </w:rPr>
              <w:t>想像力</w:t>
            </w:r>
          </w:p>
          <w:p w:rsidR="00F43DCE" w:rsidRPr="005C318F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】向左走、向右走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發現百分百的情人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D733A5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</w:t>
            </w:r>
            <w:r>
              <w:rPr>
                <w:rFonts w:ascii="標楷體" w:hAnsi="標楷體"/>
                <w:szCs w:val="28"/>
              </w:rPr>
              <w:t>18</w:t>
            </w:r>
            <w:r>
              <w:rPr>
                <w:rFonts w:ascii="標楷體" w:hAnsi="標楷體" w:hint="eastAsia"/>
                <w:szCs w:val="28"/>
              </w:rPr>
              <w:t>玻璃屋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1500~1700</w:t>
            </w:r>
          </w:p>
        </w:tc>
        <w:tc>
          <w:tcPr>
            <w:tcW w:w="5522" w:type="dxa"/>
            <w:vAlign w:val="center"/>
          </w:tcPr>
          <w:p w:rsidR="00F43DCE" w:rsidRPr="00D84AB9" w:rsidRDefault="00F43DCE" w:rsidP="00D733A5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手創幸福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F43DCE" w:rsidRPr="001E241E" w:rsidRDefault="00F43DCE" w:rsidP="00D733A5">
            <w:pPr>
              <w:spacing w:line="300" w:lineRule="auto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在麻糬</w:t>
            </w:r>
            <w:r w:rsidRPr="00C246A3">
              <w:rPr>
                <w:rFonts w:ascii="標楷體" w:hAnsi="標楷體"/>
                <w:sz w:val="24"/>
                <w:szCs w:val="24"/>
              </w:rPr>
              <w:t>QQ</w:t>
            </w:r>
            <w:r>
              <w:rPr>
                <w:rFonts w:ascii="標楷體" w:hAnsi="標楷體" w:hint="eastAsia"/>
                <w:sz w:val="24"/>
                <w:szCs w:val="24"/>
              </w:rPr>
              <w:t>的甜點世界裡感受浪漫滿屋</w:t>
            </w:r>
            <w:r w:rsidRPr="00D84AB9">
              <w:rPr>
                <w:rFonts w:ascii="標楷體"/>
                <w:sz w:val="24"/>
                <w:szCs w:val="24"/>
              </w:rPr>
              <w:br/>
            </w:r>
            <w:r w:rsidRPr="00D84AB9"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水果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雪荳</w:t>
            </w:r>
            <w:r>
              <w:rPr>
                <w:rFonts w:ascii="標楷體" w:hAnsi="標楷體"/>
                <w:sz w:val="24"/>
                <w:szCs w:val="24"/>
              </w:rPr>
              <w:t>DIY</w:t>
            </w:r>
            <w:r>
              <w:rPr>
                <w:rFonts w:ascii="標楷體" w:hAnsi="標楷體" w:hint="eastAsia"/>
                <w:sz w:val="24"/>
                <w:szCs w:val="24"/>
              </w:rPr>
              <w:t>時光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發現型男主廚、默契大考驗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955B38" w:rsidRDefault="00F43DCE" w:rsidP="00003CF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臺灣麻糬博物館</w:t>
            </w: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Pr="002D73D7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003CF5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【活動地點】森</w:t>
      </w:r>
      <w:r>
        <w:rPr>
          <w:rFonts w:ascii="標楷體" w:hAnsi="標楷體"/>
          <w:szCs w:val="28"/>
        </w:rPr>
        <w:t>18</w:t>
      </w:r>
      <w:r>
        <w:rPr>
          <w:rFonts w:ascii="標楷體" w:hAnsi="標楷體" w:hint="eastAsia"/>
          <w:szCs w:val="28"/>
        </w:rPr>
        <w:t>休閒農場、臺灣麻糬博物館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03CF5">
        <w:rPr>
          <w:rFonts w:ascii="標楷體" w:hAnsi="標楷體" w:hint="eastAsia"/>
          <w:szCs w:val="28"/>
        </w:rPr>
        <w:t>雲林縣政府、南投縣政府</w:t>
      </w:r>
      <w:r w:rsidRPr="00D733A5">
        <w:rPr>
          <w:rFonts w:ascii="標楷體" w:hAnsi="標楷體"/>
          <w:b/>
          <w:szCs w:val="28"/>
        </w:rPr>
        <w:t>(</w:t>
      </w:r>
      <w:r w:rsidRPr="00D733A5">
        <w:rPr>
          <w:rFonts w:ascii="標楷體" w:hAnsi="標楷體" w:hint="eastAsia"/>
          <w:b/>
          <w:szCs w:val="28"/>
        </w:rPr>
        <w:t>請留意活動前五天信箱中的行前通知</w:t>
      </w:r>
      <w:r w:rsidRPr="00D733A5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  <w:r w:rsidRPr="00314A0A">
        <w:rPr>
          <w:rFonts w:ascii="微軟正黑體" w:eastAsia="微軟正黑體" w:hAnsi="微軟正黑體"/>
          <w:sz w:val="24"/>
          <w:szCs w:val="24"/>
        </w:rPr>
        <w:t xml:space="preserve"> </w:t>
      </w:r>
    </w:p>
    <w:p w:rsidR="00F43DCE" w:rsidRPr="00A840C9" w:rsidRDefault="00F43DCE" w:rsidP="000110F7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</w:t>
      </w:r>
      <w:r w:rsidRPr="00A840C9">
        <w:rPr>
          <w:rFonts w:hint="eastAsia"/>
          <w:sz w:val="30"/>
          <w:szCs w:val="30"/>
        </w:rPr>
        <w:t>、第</w:t>
      </w:r>
      <w:r>
        <w:rPr>
          <w:sz w:val="30"/>
          <w:szCs w:val="30"/>
        </w:rPr>
        <w:t>10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卓也小屋芋見幸福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0110F7">
      <w:pPr>
        <w:spacing w:line="40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喜歡茶館自由聊天、展現廚藝者</w:t>
      </w:r>
    </w:p>
    <w:p w:rsidR="00F43DCE" w:rsidRPr="007D7F60" w:rsidRDefault="00F43DCE" w:rsidP="000110F7">
      <w:pPr>
        <w:spacing w:line="400" w:lineRule="exact"/>
        <w:rPr>
          <w:rFonts w:ascii="標楷體"/>
          <w:b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卓也小屋</w:t>
      </w:r>
      <w:r>
        <w:rPr>
          <w:rFonts w:ascii="標楷體" w:hAnsi="標楷體"/>
          <w:b/>
          <w:bCs/>
          <w:szCs w:val="28"/>
        </w:rPr>
        <w:t>Happy</w:t>
      </w:r>
      <w:r>
        <w:rPr>
          <w:rFonts w:ascii="標楷體" w:hAnsi="標楷體" w:hint="eastAsia"/>
          <w:b/>
          <w:bCs/>
          <w:szCs w:val="28"/>
        </w:rPr>
        <w:t>互動時光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阿聰師芋頭化館甜蜜</w:t>
      </w:r>
      <w:r>
        <w:rPr>
          <w:rFonts w:ascii="標楷體" w:hAnsi="標楷體"/>
          <w:b/>
          <w:bCs/>
          <w:szCs w:val="28"/>
        </w:rPr>
        <w:t>DIY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30"/>
        <w:gridCol w:w="5670"/>
        <w:gridCol w:w="2076"/>
      </w:tblGrid>
      <w:tr w:rsidR="00F43DCE" w:rsidRPr="00955B38" w:rsidTr="00C159CD">
        <w:trPr>
          <w:cantSplit/>
          <w:trHeight w:val="380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C159CD">
        <w:trPr>
          <w:cantSplit/>
          <w:trHeight w:val="743"/>
          <w:jc w:val="center"/>
        </w:trPr>
        <w:tc>
          <w:tcPr>
            <w:tcW w:w="153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0810~083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076" w:type="dxa"/>
            <w:vMerge w:val="restart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F43DCE" w:rsidRPr="00437E22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(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臺灣大道上</w:t>
            </w:r>
            <w:r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F43DCE" w:rsidRPr="00955B38" w:rsidTr="00C159CD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F43DCE" w:rsidRPr="00F70A55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前往大甲</w:t>
            </w:r>
          </w:p>
        </w:tc>
      </w:tr>
      <w:tr w:rsidR="00F43DCE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0930~1200</w:t>
            </w:r>
          </w:p>
        </w:tc>
        <w:tc>
          <w:tcPr>
            <w:tcW w:w="567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F43DCE" w:rsidRPr="006D2908" w:rsidRDefault="00F43DCE" w:rsidP="00C159CD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CB407D" w:rsidRDefault="00F43DCE" w:rsidP="00C159CD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生活智慧王、兩性小學堂、</w:t>
            </w:r>
            <w:r>
              <w:rPr>
                <w:rFonts w:cs="Lucida Sans Unicode"/>
                <w:color w:val="000000"/>
                <w:sz w:val="22"/>
                <w:szCs w:val="22"/>
              </w:rPr>
              <w:t>Draw Sth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、默契大考驗</w:t>
            </w:r>
          </w:p>
        </w:tc>
        <w:tc>
          <w:tcPr>
            <w:tcW w:w="2076" w:type="dxa"/>
            <w:vAlign w:val="center"/>
          </w:tcPr>
          <w:p w:rsidR="00F43DCE" w:rsidRPr="006D290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F43DCE" w:rsidRPr="00C36254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F43DCE" w:rsidRPr="006D2908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6D2908">
              <w:rPr>
                <w:rFonts w:ascii="標楷體" w:hAnsi="標楷體" w:cs="Arial" w:hint="eastAsia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 w:hint="eastAsia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蓮花池的溫柔擁抱</w:t>
            </w:r>
            <w:r w:rsidRPr="006D2908">
              <w:rPr>
                <w:rFonts w:ascii="標楷體" w:hAnsi="標楷體" w:cs="Arial" w:hint="eastAsia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 w:hint="eastAsia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F43DCE" w:rsidRPr="00C36254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卓也餐廳</w:t>
            </w:r>
          </w:p>
        </w:tc>
      </w:tr>
      <w:tr w:rsidR="00F43DCE" w:rsidRPr="0047125E" w:rsidTr="00C159CD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1300~1415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</w:p>
          <w:p w:rsidR="00F43DCE" w:rsidRPr="00CB407D" w:rsidRDefault="00F43DCE" w:rsidP="00C159CD">
            <w:pPr>
              <w:spacing w:line="240" w:lineRule="atLeast"/>
              <w:jc w:val="left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說書人讓你更認識有默契的她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他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F43DCE" w:rsidRPr="00955B38" w:rsidTr="00C159CD">
        <w:trPr>
          <w:cantSplit/>
          <w:trHeight w:val="883"/>
          <w:jc w:val="center"/>
        </w:trPr>
        <w:tc>
          <w:tcPr>
            <w:tcW w:w="153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1415~143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1E241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076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F43DCE" w:rsidRPr="00955B38" w:rsidRDefault="00F43DCE" w:rsidP="00C159CD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阿聰師文化館</w:t>
            </w:r>
          </w:p>
        </w:tc>
      </w:tr>
      <w:tr w:rsidR="00F43DCE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F43DCE" w:rsidRPr="009626D3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9626D3">
              <w:rPr>
                <w:rFonts w:ascii="標楷體" w:hAnsi="標楷體" w:hint="eastAsia"/>
                <w:szCs w:val="28"/>
                <w:u w:val="single"/>
              </w:rPr>
              <w:t>「芋」見幸福の美味關係</w:t>
            </w:r>
          </w:p>
          <w:p w:rsidR="00F43DCE" w:rsidRDefault="00F43DCE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芋頭酥餅</w:t>
            </w:r>
            <w:r w:rsidRPr="00A36986">
              <w:rPr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發現型男主廚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Default="00F43DCE" w:rsidP="00C159CD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就要歡樂時光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激盪創意、留下美好回憶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CB407D" w:rsidRDefault="00F43DCE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/>
                <w:sz w:val="24"/>
                <w:szCs w:val="24"/>
              </w:rPr>
              <w:t>Draw Sth</w:t>
            </w:r>
            <w:r>
              <w:rPr>
                <w:rFonts w:ascii="標楷體" w:hAnsi="標楷體" w:hint="eastAsia"/>
                <w:sz w:val="24"/>
                <w:szCs w:val="24"/>
              </w:rPr>
              <w:t>、生活智慧王、</w:t>
            </w:r>
            <w:r>
              <w:rPr>
                <w:rFonts w:ascii="標楷體" w:hAnsi="標楷體"/>
                <w:sz w:val="24"/>
                <w:szCs w:val="24"/>
              </w:rPr>
              <w:t>High</w:t>
            </w:r>
            <w:r>
              <w:rPr>
                <w:rFonts w:ascii="標楷體" w:hAnsi="標楷體" w:hint="eastAsia"/>
                <w:sz w:val="24"/>
                <w:szCs w:val="24"/>
              </w:rPr>
              <w:t>翻天的愛戀比一比</w:t>
            </w:r>
          </w:p>
        </w:tc>
        <w:tc>
          <w:tcPr>
            <w:tcW w:w="2076" w:type="dxa"/>
            <w:vMerge w:val="restart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芋頭文化館</w:t>
            </w:r>
          </w:p>
        </w:tc>
      </w:tr>
      <w:tr w:rsidR="00F43DCE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F43DCE" w:rsidRPr="001E241E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C159CD">
        <w:trPr>
          <w:cantSplit/>
          <w:trHeight w:val="294"/>
          <w:jc w:val="center"/>
        </w:trPr>
        <w:tc>
          <w:tcPr>
            <w:tcW w:w="153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0110F7">
      <w:pPr>
        <w:spacing w:line="400" w:lineRule="exact"/>
        <w:jc w:val="left"/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</w:t>
      </w:r>
      <w:r>
        <w:rPr>
          <w:rFonts w:ascii="標楷體" w:hAnsi="標楷體" w:hint="eastAsia"/>
          <w:bCs/>
          <w:szCs w:val="28"/>
        </w:rPr>
        <w:t>卓也小屋</w:t>
      </w:r>
      <w:r>
        <w:rPr>
          <w:rFonts w:ascii="標楷體" w:hAnsi="標楷體" w:hint="eastAsia"/>
          <w:szCs w:val="28"/>
        </w:rPr>
        <w:t>、阿聰師芋頭文化館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8D2387">
        <w:rPr>
          <w:rFonts w:ascii="標楷體" w:hAnsi="標楷體" w:hint="eastAsia"/>
          <w:bCs/>
          <w:szCs w:val="28"/>
        </w:rPr>
        <w:t>台中市政府廣場</w:t>
      </w:r>
      <w:r w:rsidRPr="008D2387">
        <w:rPr>
          <w:rFonts w:ascii="標楷體" w:hAnsi="標楷體"/>
          <w:bCs/>
          <w:szCs w:val="28"/>
        </w:rPr>
        <w:t>/</w:t>
      </w:r>
      <w:r w:rsidRPr="008D2387">
        <w:rPr>
          <w:rFonts w:ascii="標楷體" w:hAnsi="標楷體" w:hint="eastAsia"/>
          <w:bCs/>
          <w:szCs w:val="28"/>
        </w:rPr>
        <w:t>臺灣大道</w:t>
      </w:r>
      <w:r w:rsidRPr="008D2387">
        <w:rPr>
          <w:rFonts w:ascii="標楷體" w:hAnsi="標楷體"/>
          <w:b/>
          <w:bCs/>
          <w:szCs w:val="28"/>
        </w:rPr>
        <w:t>(</w:t>
      </w:r>
      <w:r w:rsidRPr="008D2387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8D2387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D733A5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十一、第</w:t>
      </w:r>
      <w:r>
        <w:rPr>
          <w:sz w:val="30"/>
          <w:szCs w:val="30"/>
        </w:rPr>
        <w:t>11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1-2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奮起湖之愛情絲路二</w:t>
      </w:r>
      <w:r w:rsidRPr="007D7F60">
        <w:rPr>
          <w:rFonts w:hint="eastAsia"/>
          <w:sz w:val="30"/>
          <w:szCs w:val="30"/>
        </w:rPr>
        <w:t>日遊</w:t>
      </w:r>
    </w:p>
    <w:p w:rsidR="00F43DCE" w:rsidRDefault="00F43DCE" w:rsidP="00D733A5">
      <w:pPr>
        <w:spacing w:line="400" w:lineRule="exact"/>
        <w:ind w:firstLineChars="30" w:firstLine="8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喜歡多深入認識新朋友、山景幽緻的人</w:t>
      </w:r>
    </w:p>
    <w:p w:rsidR="00F43DCE" w:rsidRDefault="00F43DCE" w:rsidP="00D733A5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DAY</w:t>
      </w:r>
      <w:r>
        <w:rPr>
          <w:rFonts w:ascii="標楷體" w:hAnsi="標楷體" w:hint="eastAsia"/>
          <w:b/>
          <w:szCs w:val="28"/>
        </w:rPr>
        <w:t>１：啟程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竹崎親水公園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天空廊道</w:t>
      </w:r>
      <w:r>
        <w:rPr>
          <w:rFonts w:ascii="標楷體" w:hAnsi="標楷體"/>
          <w:b/>
          <w:szCs w:val="28"/>
        </w:rPr>
        <w:t>/</w:t>
      </w:r>
      <w:r w:rsidRPr="00BD7418">
        <w:rPr>
          <w:rFonts w:ascii="標楷體" w:hAnsi="標楷體" w:hint="eastAsia"/>
          <w:b/>
          <w:szCs w:val="28"/>
        </w:rPr>
        <w:t>車棧渡假村</w:t>
      </w:r>
      <w:r>
        <w:rPr>
          <w:rFonts w:ascii="標楷體" w:hAnsi="標楷體" w:hint="eastAsia"/>
          <w:b/>
          <w:szCs w:val="28"/>
        </w:rPr>
        <w:t>饗宴</w:t>
      </w:r>
      <w:r>
        <w:rPr>
          <w:rFonts w:ascii="標楷體" w:hAnsi="標楷體"/>
          <w:b/>
          <w:szCs w:val="28"/>
        </w:rPr>
        <w:t>/</w:t>
      </w:r>
      <w:r w:rsidRPr="00BD7418">
        <w:rPr>
          <w:rFonts w:ascii="標楷體" w:hAnsi="標楷體" w:hint="eastAsia"/>
          <w:b/>
          <w:sz w:val="26"/>
          <w:szCs w:val="26"/>
        </w:rPr>
        <w:t>阿里山</w:t>
      </w:r>
      <w:r w:rsidRPr="00BD7418">
        <w:rPr>
          <w:rFonts w:ascii="標楷體" w:hAnsi="標楷體"/>
          <w:b/>
          <w:sz w:val="26"/>
          <w:szCs w:val="26"/>
        </w:rPr>
        <w:t>18</w:t>
      </w:r>
      <w:r w:rsidRPr="00BD7418">
        <w:rPr>
          <w:rFonts w:ascii="標楷體" w:hAnsi="標楷體" w:hint="eastAsia"/>
          <w:b/>
          <w:sz w:val="26"/>
          <w:szCs w:val="26"/>
        </w:rPr>
        <w:t>號愛情公路</w:t>
      </w:r>
      <w:r>
        <w:rPr>
          <w:rFonts w:ascii="標楷體" w:hAnsi="標楷體"/>
          <w:b/>
          <w:szCs w:val="28"/>
        </w:rPr>
        <w:t>/</w:t>
      </w:r>
    </w:p>
    <w:p w:rsidR="00F43DCE" w:rsidRPr="00CC497F" w:rsidRDefault="00F43DCE" w:rsidP="00D733A5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       </w:t>
      </w:r>
      <w:r>
        <w:rPr>
          <w:rFonts w:ascii="標楷體" w:hAnsi="標楷體" w:hint="eastAsia"/>
          <w:b/>
          <w:szCs w:val="28"/>
        </w:rPr>
        <w:t>奮起湖飯店</w:t>
      </w:r>
      <w:r>
        <w:rPr>
          <w:rFonts w:ascii="標楷體" w:hAnsi="標楷體"/>
          <w:b/>
          <w:szCs w:val="28"/>
        </w:rPr>
        <w:t>Check In/</w:t>
      </w:r>
      <w:r w:rsidRPr="00B6233A">
        <w:rPr>
          <w:rFonts w:ascii="標楷體" w:hAnsi="標楷體" w:hint="eastAsia"/>
          <w:b/>
          <w:szCs w:val="28"/>
        </w:rPr>
        <w:t>翠竹坡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老街漫遊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浪漫晚宴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熱力晚會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34"/>
        <w:gridCol w:w="5954"/>
        <w:gridCol w:w="1714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D733A5">
        <w:trPr>
          <w:cantSplit/>
          <w:trHeight w:val="499"/>
          <w:jc w:val="center"/>
        </w:trPr>
        <w:tc>
          <w:tcPr>
            <w:tcW w:w="1734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0800~1000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D733A5" w:rsidRDefault="00F43DCE" w:rsidP="00D733A5">
            <w:pPr>
              <w:spacing w:line="24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</w:t>
            </w:r>
            <w:r>
              <w:rPr>
                <w:rFonts w:ascii="標楷體" w:cs="標楷體"/>
                <w:sz w:val="24"/>
                <w:szCs w:val="24"/>
              </w:rPr>
              <w:t>0</w:t>
            </w:r>
            <w:r>
              <w:rPr>
                <w:rFonts w:ascii="Times New Roman" w:hAnsi="標楷體" w:hint="eastAsia"/>
                <w:sz w:val="24"/>
                <w:szCs w:val="24"/>
              </w:rPr>
              <w:t>高雄技擊館捷運站</w:t>
            </w:r>
            <w:r>
              <w:rPr>
                <w:rFonts w:ascii="Times New Roman" w:hAnsi="標楷體"/>
                <w:sz w:val="24"/>
                <w:szCs w:val="24"/>
              </w:rPr>
              <w:br/>
              <w:t>1</w:t>
            </w:r>
            <w:r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AM9:3</w:t>
            </w:r>
            <w:r>
              <w:rPr>
                <w:rFonts w:ascii="標楷體" w:cs="標楷體"/>
                <w:sz w:val="24"/>
                <w:szCs w:val="24"/>
              </w:rPr>
              <w:t>0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嘉義火車站</w:t>
            </w:r>
          </w:p>
        </w:tc>
      </w:tr>
      <w:tr w:rsidR="00F43DCE" w:rsidRPr="00955B38" w:rsidTr="00D733A5">
        <w:trPr>
          <w:cantSplit/>
          <w:trHeight w:val="499"/>
          <w:jc w:val="center"/>
        </w:trPr>
        <w:tc>
          <w:tcPr>
            <w:tcW w:w="173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73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F43DCE" w:rsidRPr="00F70A55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F43DCE" w:rsidRPr="00E101AB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竹崎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1000~104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花仙子步道開啟浪漫</w:t>
            </w:r>
          </w:p>
          <w:p w:rsidR="00F43DCE" w:rsidRPr="00F02136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竹崎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親水公園</w:t>
            </w:r>
          </w:p>
        </w:tc>
      </w:tr>
      <w:tr w:rsidR="00F43DCE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1040~1130</w:t>
            </w:r>
          </w:p>
        </w:tc>
        <w:tc>
          <w:tcPr>
            <w:tcW w:w="5954" w:type="dxa"/>
            <w:vAlign w:val="center"/>
          </w:tcPr>
          <w:p w:rsidR="00F43DCE" w:rsidRPr="00835066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835066">
              <w:rPr>
                <w:rFonts w:ascii="標楷體" w:hAnsi="標楷體" w:hint="eastAsia"/>
                <w:szCs w:val="28"/>
                <w:u w:val="single"/>
              </w:rPr>
              <w:t>天空步道</w:t>
            </w:r>
            <w:r>
              <w:rPr>
                <w:rFonts w:ascii="標楷體" w:hAnsi="標楷體" w:hint="eastAsia"/>
                <w:szCs w:val="28"/>
                <w:u w:val="single"/>
              </w:rPr>
              <w:t>、尋找樹上愛情精靈</w:t>
            </w:r>
          </w:p>
          <w:p w:rsidR="00F43DCE" w:rsidRPr="00F02136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 w:rsidRPr="006D2F14">
              <w:rPr>
                <w:rFonts w:ascii="標楷體" w:hAnsi="標楷體" w:hint="eastAsia"/>
                <w:szCs w:val="28"/>
                <w:u w:val="single"/>
              </w:rPr>
              <w:t>約會＋車棧漫遊</w:t>
            </w:r>
          </w:p>
          <w:p w:rsidR="00F43DCE" w:rsidRPr="00835066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】挑動你我味蕾、揭開你我的愛情潘朵拉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Align w:val="center"/>
          </w:tcPr>
          <w:p w:rsidR="00F43DCE" w:rsidRPr="00D84AB9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F76EA">
              <w:rPr>
                <w:rFonts w:ascii="標楷體" w:hAnsi="標楷體" w:hint="eastAsia"/>
                <w:szCs w:val="28"/>
              </w:rPr>
              <w:t>竹崎車棧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就是要閃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阿里山</w:t>
            </w: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18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號愛情公路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bCs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牛埔仔草原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尋找愛情限時批、祝你幸福</w:t>
            </w:r>
            <w:r>
              <w:rPr>
                <w:rFonts w:ascii="標楷體" w:hAnsi="標楷體"/>
                <w:bCs/>
                <w:sz w:val="24"/>
                <w:szCs w:val="24"/>
              </w:rPr>
              <w:t>!</w:t>
            </w:r>
          </w:p>
          <w:p w:rsidR="00F43DCE" w:rsidRPr="00A50445" w:rsidRDefault="00F43DCE" w:rsidP="00D733A5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觸口遊客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中心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愛情絲路漫遊</w:t>
            </w:r>
            <w:r>
              <w:rPr>
                <w:rFonts w:ascii="標楷體" w:hAnsi="標楷體"/>
                <w:bCs/>
                <w:sz w:val="24"/>
                <w:szCs w:val="24"/>
              </w:rPr>
              <w:t>~~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希望一路有你</w:t>
            </w:r>
            <w:r>
              <w:rPr>
                <w:rFonts w:ascii="標楷體" w:hAnsi="標楷體"/>
                <w:bCs/>
                <w:sz w:val="24"/>
                <w:szCs w:val="24"/>
              </w:rPr>
              <w:t>!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牛埔仔</w:t>
            </w:r>
          </w:p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草原公路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020F54" w:rsidRDefault="00F43DCE" w:rsidP="00D733A5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公主午餐後的約會</w:t>
            </w:r>
          </w:p>
        </w:tc>
        <w:tc>
          <w:tcPr>
            <w:tcW w:w="1714" w:type="dxa"/>
            <w:vAlign w:val="center"/>
          </w:tcPr>
          <w:p w:rsidR="00F43DCE" w:rsidRPr="00835066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前往奮起湖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A36986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雲霧飄渺中尋覓愛情</w:t>
            </w:r>
          </w:p>
          <w:p w:rsidR="00F43DCE" w:rsidRPr="00A36986" w:rsidRDefault="00F43DCE" w:rsidP="00D733A5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【步道導覽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木馬道、</w:t>
            </w:r>
            <w:r w:rsidRPr="00A67B6A">
              <w:rPr>
                <w:rFonts w:ascii="標楷體" w:hAnsi="標楷體" w:hint="eastAsia"/>
                <w:bCs/>
                <w:sz w:val="24"/>
                <w:szCs w:val="24"/>
              </w:rPr>
              <w:t>翠竹坡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感受</w:t>
            </w:r>
            <w:r>
              <w:rPr>
                <w:rFonts w:ascii="標楷體" w:hint="eastAsia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臥虎藏龍</w:t>
            </w:r>
            <w:r>
              <w:rPr>
                <w:rFonts w:ascii="標楷體" w:hint="eastAsia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の愛情</w:t>
            </w:r>
          </w:p>
        </w:tc>
        <w:tc>
          <w:tcPr>
            <w:tcW w:w="1714" w:type="dxa"/>
            <w:vMerge w:val="restart"/>
            <w:vAlign w:val="center"/>
          </w:tcPr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F43DCE" w:rsidRPr="00A67B6A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A36986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1630~173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奮起湖老街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舊巷弄發現心戀情</w:t>
            </w:r>
          </w:p>
          <w:p w:rsidR="00F43DCE" w:rsidRPr="00A36986" w:rsidRDefault="00F43DCE" w:rsidP="00D733A5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漫遊車站、老街時光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記得與心儀的她留影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1730~183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/>
                <w:sz w:val="24"/>
                <w:szCs w:val="24"/>
              </w:rPr>
              <w:t>Check In</w:t>
            </w: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1830~193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F43DCE" w:rsidRPr="0095587B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讓真心話小冒險提升你我的愛情默契指數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1930~210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216A0D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星空平台下的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晚會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F43DCE" w:rsidRPr="00BC35AB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山城夜語就是要</w:t>
            </w:r>
            <w:r>
              <w:rPr>
                <w:rFonts w:ascii="標楷體" w:hAnsi="標楷體"/>
                <w:sz w:val="24"/>
                <w:szCs w:val="24"/>
              </w:rPr>
              <w:t>high~Uni</w:t>
            </w:r>
            <w:r>
              <w:rPr>
                <w:rFonts w:ascii="標楷體" w:hAnsi="標楷體" w:hint="eastAsia"/>
                <w:sz w:val="24"/>
                <w:szCs w:val="24"/>
              </w:rPr>
              <w:t>新聞台為你放送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517"/>
          <w:jc w:val="center"/>
        </w:trPr>
        <w:tc>
          <w:tcPr>
            <w:tcW w:w="173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2100~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34735F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43DCE" w:rsidRPr="002B6A06" w:rsidRDefault="00F43DCE" w:rsidP="00D733A5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</w:tbl>
    <w:p w:rsidR="00F43DCE" w:rsidRDefault="00F43DCE" w:rsidP="00D733A5">
      <w:pPr>
        <w:spacing w:line="400" w:lineRule="exact"/>
        <w:rPr>
          <w:rFonts w:ascii="標楷體"/>
          <w:b/>
          <w:szCs w:val="28"/>
        </w:rPr>
      </w:pPr>
    </w:p>
    <w:p w:rsidR="00F43DCE" w:rsidRPr="00CC497F" w:rsidRDefault="00F43DCE" w:rsidP="00FA536D">
      <w:pPr>
        <w:spacing w:line="400" w:lineRule="exact"/>
        <w:ind w:leftChars="25" w:left="70" w:firstLineChars="5" w:firstLine="14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>DAY2</w:t>
      </w:r>
      <w:r>
        <w:rPr>
          <w:rFonts w:ascii="標楷體" w:hAnsi="標楷體" w:hint="eastAsia"/>
          <w:b/>
          <w:szCs w:val="28"/>
        </w:rPr>
        <w:t>：啟程</w:t>
      </w:r>
      <w:r>
        <w:rPr>
          <w:rFonts w:ascii="標楷體" w:hAnsi="標楷體"/>
          <w:b/>
          <w:szCs w:val="28"/>
        </w:rPr>
        <w:t>/</w:t>
      </w:r>
      <w:r w:rsidRPr="00B6233A">
        <w:rPr>
          <w:rFonts w:ascii="標楷體" w:hAnsi="標楷體" w:hint="eastAsia"/>
          <w:b/>
          <w:szCs w:val="28"/>
        </w:rPr>
        <w:t>台灣杉森林棧道</w:t>
      </w:r>
      <w:r>
        <w:rPr>
          <w:rFonts w:ascii="標楷體" w:hAnsi="標楷體" w:hint="eastAsia"/>
          <w:b/>
          <w:szCs w:val="28"/>
        </w:rPr>
        <w:t>行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奮起湖便當饗宴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頂菜園鄉土館午餐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漫遊</w:t>
      </w:r>
      <w:r>
        <w:rPr>
          <w:rFonts w:ascii="標楷體" w:hAnsi="標楷體"/>
          <w:b/>
          <w:szCs w:val="28"/>
        </w:rPr>
        <w:t>/</w:t>
      </w:r>
      <w:r>
        <w:rPr>
          <w:rFonts w:ascii="標楷體"/>
          <w:b/>
          <w:szCs w:val="28"/>
        </w:rPr>
        <w:br/>
      </w:r>
      <w:r>
        <w:rPr>
          <w:rFonts w:ascii="標楷體" w:hAnsi="標楷體"/>
          <w:b/>
          <w:szCs w:val="28"/>
        </w:rPr>
        <w:t xml:space="preserve">      </w:t>
      </w:r>
      <w:r w:rsidRPr="008E316C">
        <w:rPr>
          <w:rFonts w:ascii="標楷體" w:hAnsi="標楷體" w:hint="eastAsia"/>
          <w:b/>
          <w:szCs w:val="28"/>
        </w:rPr>
        <w:t>龍貓彩繪村</w:t>
      </w:r>
      <w:r>
        <w:rPr>
          <w:rFonts w:ascii="標楷體" w:hAnsi="標楷體" w:hint="eastAsia"/>
          <w:b/>
          <w:szCs w:val="28"/>
        </w:rPr>
        <w:t>甜蜜時光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87"/>
        <w:gridCol w:w="5954"/>
        <w:gridCol w:w="1668"/>
      </w:tblGrid>
      <w:tr w:rsidR="00F43DCE" w:rsidRPr="00955B38" w:rsidTr="00D733A5">
        <w:trPr>
          <w:cantSplit/>
          <w:trHeight w:val="380"/>
          <w:jc w:val="center"/>
        </w:trPr>
        <w:tc>
          <w:tcPr>
            <w:tcW w:w="1687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F43DCE" w:rsidRPr="00D87004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</w:t>
            </w:r>
            <w:r>
              <w:rPr>
                <w:rFonts w:ascii="標楷體" w:hAnsi="標楷體"/>
                <w:szCs w:val="28"/>
              </w:rPr>
              <w:t>~Good Morning</w:t>
            </w:r>
          </w:p>
        </w:tc>
        <w:tc>
          <w:tcPr>
            <w:tcW w:w="1668" w:type="dxa"/>
            <w:vMerge w:val="restart"/>
            <w:vAlign w:val="center"/>
          </w:tcPr>
          <w:p w:rsidR="00F43DCE" w:rsidRPr="001D54A6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0730~090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BC35AB">
              <w:rPr>
                <w:rFonts w:ascii="標楷體" w:hAnsi="標楷體" w:hint="eastAsia"/>
                <w:szCs w:val="28"/>
                <w:u w:val="single"/>
              </w:rPr>
              <w:t>蓬勃朝氣的早餐時光</w:t>
            </w:r>
          </w:p>
          <w:p w:rsidR="00F43DCE" w:rsidRPr="00676E54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0900~110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D87004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BC35AB">
              <w:rPr>
                <w:rFonts w:ascii="標楷體" w:hAnsi="標楷體" w:hint="eastAsia"/>
                <w:szCs w:val="28"/>
                <w:u w:val="single"/>
              </w:rPr>
              <w:t>森林棧道～向愛情說聲早安</w:t>
            </w:r>
          </w:p>
          <w:p w:rsidR="00F43DCE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【山林步道小旅行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親近大自然、呼吸蟲鳴中的芬多精</w:t>
            </w:r>
          </w:p>
          <w:p w:rsidR="00F43DCE" w:rsidRPr="00647916" w:rsidRDefault="00F43DCE" w:rsidP="00D733A5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尋覓人群中的她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他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往愛情再靠近一點點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1668" w:type="dxa"/>
            <w:vMerge w:val="restart"/>
            <w:vAlign w:val="center"/>
          </w:tcPr>
          <w:p w:rsidR="00F43DCE" w:rsidRDefault="00F43DCE" w:rsidP="00D733A5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F43DCE" w:rsidRPr="00955B38" w:rsidRDefault="00F43DCE" w:rsidP="00D733A5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/>
                <w:szCs w:val="28"/>
              </w:rPr>
              <w:t>Check Out~</w:t>
            </w:r>
            <w:r>
              <w:rPr>
                <w:rFonts w:ascii="標楷體" w:hAnsi="標楷體" w:hint="eastAsia"/>
                <w:szCs w:val="28"/>
              </w:rPr>
              <w:t>奮起湖幸福便當饗</w:t>
            </w:r>
            <w:r w:rsidRPr="006D3989">
              <w:rPr>
                <w:rFonts w:ascii="標楷體" w:hAnsi="標楷體" w:hint="eastAsia"/>
                <w:szCs w:val="28"/>
              </w:rPr>
              <w:t>宴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double" w:sz="4" w:space="0" w:color="auto"/>
            </w:tcBorders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1200~1340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216A0D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戀愛巴士再次啟航</w:t>
            </w:r>
          </w:p>
          <w:p w:rsidR="00F43DCE" w:rsidRPr="00B57819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前往新港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Pr="00A36986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1340~144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6B5B9B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在阿嬤的世界裡發現簡單</w:t>
            </w:r>
          </w:p>
          <w:p w:rsidR="00F43DCE" w:rsidRPr="006D3989" w:rsidRDefault="00F43DCE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農村風光中的時光飛梭機、帶你回到那些年</w:t>
            </w:r>
          </w:p>
        </w:tc>
        <w:tc>
          <w:tcPr>
            <w:tcW w:w="1668" w:type="dxa"/>
            <w:vMerge w:val="restart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5A0410">
              <w:rPr>
                <w:rFonts w:ascii="標楷體" w:hAnsi="標楷體" w:hint="eastAsia"/>
                <w:szCs w:val="28"/>
              </w:rPr>
              <w:t>頂菜園</w:t>
            </w:r>
            <w:r>
              <w:rPr>
                <w:rFonts w:ascii="標楷體"/>
                <w:szCs w:val="28"/>
              </w:rPr>
              <w:br/>
            </w:r>
            <w:r w:rsidRPr="005A0410">
              <w:rPr>
                <w:rFonts w:ascii="標楷體" w:hAnsi="標楷體" w:hint="eastAsia"/>
                <w:szCs w:val="28"/>
              </w:rPr>
              <w:t>鄉土館</w:t>
            </w:r>
          </w:p>
        </w:tc>
      </w:tr>
      <w:tr w:rsidR="00F43DCE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1440~150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D733A5">
        <w:trPr>
          <w:cantSplit/>
          <w:trHeight w:val="803"/>
          <w:jc w:val="center"/>
        </w:trPr>
        <w:tc>
          <w:tcPr>
            <w:tcW w:w="1687" w:type="dxa"/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6B5B9B" w:rsidRDefault="00F43DCE" w:rsidP="00D733A5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龍貓村歡樂行、轉角遇到愛</w:t>
            </w:r>
          </w:p>
          <w:p w:rsidR="00F43DCE" w:rsidRPr="00655CF2" w:rsidRDefault="00F43DCE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Arial" w:hint="eastAsia"/>
                <w:color w:val="222222"/>
                <w:sz w:val="23"/>
                <w:szCs w:val="23"/>
                <w:shd w:val="clear" w:color="auto" w:fill="FFFFFF"/>
              </w:rPr>
              <w:t>一起搭上龍貓巴士，出發找龍貓玩耍吧</w:t>
            </w:r>
            <w:r>
              <w:rPr>
                <w:rFonts w:cs="Arial"/>
                <w:color w:val="222222"/>
                <w:sz w:val="23"/>
                <w:szCs w:val="23"/>
                <w:shd w:val="clear" w:color="auto" w:fill="FFFFFF"/>
              </w:rPr>
              <w:t>!!</w:t>
            </w:r>
          </w:p>
        </w:tc>
        <w:tc>
          <w:tcPr>
            <w:tcW w:w="1668" w:type="dxa"/>
            <w:vAlign w:val="center"/>
          </w:tcPr>
          <w:p w:rsidR="00F43DCE" w:rsidRPr="005C545F" w:rsidRDefault="00F43DCE" w:rsidP="00D733A5">
            <w:pPr>
              <w:jc w:val="center"/>
              <w:rPr>
                <w:rFonts w:ascii="標楷體"/>
                <w:szCs w:val="28"/>
              </w:rPr>
            </w:pPr>
            <w:r w:rsidRPr="00655CF2">
              <w:rPr>
                <w:rFonts w:ascii="標楷體" w:hAnsi="標楷體" w:hint="eastAsia"/>
                <w:szCs w:val="28"/>
              </w:rPr>
              <w:t>龍貓彩繪村</w:t>
            </w:r>
          </w:p>
        </w:tc>
      </w:tr>
      <w:tr w:rsidR="00F43DCE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D733A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F43DCE" w:rsidRDefault="00F43DCE" w:rsidP="00D733A5">
      <w:pPr>
        <w:pStyle w:val="1"/>
        <w:ind w:left="0" w:firstLineChars="0" w:firstLine="0"/>
        <w:rPr>
          <w:rFonts w:asci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3800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奮起湖大飯店（</w:t>
      </w:r>
      <w:r>
        <w:rPr>
          <w:rFonts w:cs="Arial" w:hint="eastAsia"/>
          <w:color w:val="222222"/>
          <w:shd w:val="clear" w:color="auto" w:fill="FFFFFF"/>
        </w:rPr>
        <w:t>嘉義縣竹崎鄉中和村</w:t>
      </w:r>
      <w:r>
        <w:rPr>
          <w:rFonts w:cs="Arial"/>
          <w:color w:val="222222"/>
          <w:shd w:val="clear" w:color="auto" w:fill="FFFFFF"/>
        </w:rPr>
        <w:t>178-1</w:t>
      </w:r>
      <w:r>
        <w:rPr>
          <w:rFonts w:cs="Arial" w:hint="eastAsia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/>
          <w:szCs w:val="28"/>
        </w:rPr>
        <w:t>/2-4</w:t>
      </w:r>
      <w:r>
        <w:rPr>
          <w:rFonts w:ascii="標楷體" w:hAnsi="標楷體" w:hint="eastAsia"/>
          <w:szCs w:val="28"/>
        </w:rPr>
        <w:t>人</w:t>
      </w:r>
      <w:r>
        <w:rPr>
          <w:rFonts w:ascii="標楷體" w:hAnsi="標楷體"/>
          <w:szCs w:val="28"/>
        </w:rPr>
        <w:t>1</w:t>
      </w:r>
      <w:r>
        <w:rPr>
          <w:rFonts w:ascii="標楷體" w:hAnsi="標楷體" w:hint="eastAsia"/>
          <w:szCs w:val="28"/>
        </w:rPr>
        <w:t>房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高雄技擊館捷運站、嘉義火車站</w:t>
      </w:r>
      <w:r w:rsidRPr="0058184F">
        <w:rPr>
          <w:rFonts w:ascii="標楷體" w:hAnsi="標楷體"/>
          <w:b/>
          <w:sz w:val="24"/>
          <w:szCs w:val="24"/>
        </w:rPr>
        <w:t>(</w:t>
      </w:r>
      <w:r w:rsidRPr="0058184F">
        <w:rPr>
          <w:rFonts w:ascii="標楷體" w:hAnsi="標楷體" w:hint="eastAsia"/>
          <w:b/>
          <w:sz w:val="24"/>
          <w:szCs w:val="24"/>
        </w:rPr>
        <w:t>請留意活動前五天信箱中的行前通知</w:t>
      </w:r>
      <w:r w:rsidRPr="0058184F">
        <w:rPr>
          <w:rFonts w:ascii="標楷體" w:hAnsi="標楷體"/>
          <w:b/>
          <w:sz w:val="24"/>
          <w:szCs w:val="24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Default="00F43DCE" w:rsidP="00D733A5">
      <w:pPr>
        <w:pStyle w:val="1"/>
        <w:ind w:left="0" w:firstLineChars="0" w:firstLine="0"/>
        <w:rPr>
          <w:rFonts w:ascii="標楷體"/>
          <w:szCs w:val="28"/>
          <w:u w:val="single"/>
        </w:rPr>
      </w:pPr>
    </w:p>
    <w:p w:rsidR="00F43DCE" w:rsidRPr="00A840C9" w:rsidRDefault="00F43DCE" w:rsidP="00042109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十二、第</w:t>
      </w:r>
      <w:r>
        <w:rPr>
          <w:sz w:val="30"/>
          <w:szCs w:val="30"/>
        </w:rPr>
        <w:t>12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春天農場美味關係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042109">
      <w:pPr>
        <w:spacing w:line="520" w:lineRule="exact"/>
        <w:ind w:firstLineChars="30" w:firstLine="8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深入感受農場景觀園藝、美食烘焙的人</w:t>
      </w:r>
    </w:p>
    <w:p w:rsidR="00F43DCE" w:rsidRDefault="00F43DCE" w:rsidP="00042109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春天農場破冰之旅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美食饗宴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</w:t>
      </w:r>
      <w:r>
        <w:rPr>
          <w:rFonts w:ascii="標楷體" w:hAnsi="標楷體"/>
          <w:b/>
          <w:bCs/>
          <w:szCs w:val="28"/>
        </w:rPr>
        <w:t>/</w:t>
      </w:r>
      <w:r w:rsidRPr="00F80013">
        <w:rPr>
          <w:rFonts w:ascii="標楷體" w:hAnsi="標楷體" w:hint="eastAsia"/>
          <w:b/>
          <w:bCs/>
          <w:szCs w:val="28"/>
        </w:rPr>
        <w:t>郭元益糕餅工坊烘焙趣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1305F2">
        <w:trPr>
          <w:cantSplit/>
          <w:trHeight w:val="499"/>
          <w:jc w:val="center"/>
        </w:trPr>
        <w:tc>
          <w:tcPr>
            <w:tcW w:w="1622" w:type="dxa"/>
            <w:vMerge w:val="restart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新竹縣政府</w:t>
            </w:r>
          </w:p>
          <w:p w:rsidR="00F43DCE" w:rsidRPr="00DA625A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AM8:50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桃園南崁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F43DCE" w:rsidRPr="00955B38" w:rsidTr="001305F2">
        <w:trPr>
          <w:cantSplit/>
          <w:trHeight w:val="499"/>
          <w:jc w:val="center"/>
        </w:trPr>
        <w:tc>
          <w:tcPr>
            <w:tcW w:w="162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F43DCE" w:rsidRPr="00817F20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忘憂的旅程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農場樂活好時光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D94511" w:rsidRDefault="00F43DCE" w:rsidP="001305F2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/>
                <w:sz w:val="24"/>
                <w:szCs w:val="24"/>
              </w:rPr>
              <w:t xml:space="preserve"> </w:t>
            </w: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</w:t>
            </w:r>
            <w:r>
              <w:rPr>
                <w:rFonts w:ascii="標楷體" w:hAnsi="標楷體"/>
                <w:szCs w:val="28"/>
                <w:u w:val="single"/>
              </w:rPr>
              <w:t>Mr.Right</w:t>
            </w:r>
          </w:p>
          <w:p w:rsidR="00F43DCE" w:rsidRPr="00C60D87" w:rsidRDefault="00F43DCE" w:rsidP="001305F2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1200~1330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品嚐愛情春天，在</w:t>
            </w:r>
            <w:r>
              <w:rPr>
                <w:rFonts w:ascii="標楷體" w:hAnsi="標楷體"/>
                <w:sz w:val="24"/>
                <w:szCs w:val="24"/>
              </w:rPr>
              <w:t>Buffet</w:t>
            </w:r>
            <w:r>
              <w:rPr>
                <w:rFonts w:ascii="標楷體" w:hAnsi="標楷體" w:hint="eastAsia"/>
                <w:sz w:val="24"/>
                <w:szCs w:val="24"/>
              </w:rPr>
              <w:t>沙拉吧美食中敞開話題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</w:t>
            </w:r>
            <w:r w:rsidRPr="006B5C11">
              <w:rPr>
                <w:rFonts w:ascii="標楷體" w:hAnsi="標楷體" w:hint="eastAsia"/>
                <w:szCs w:val="28"/>
              </w:rPr>
              <w:t>景觀餐廳</w:t>
            </w: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</w:p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】說書人の默契大考驗～芳香中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呼吸愛情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14:30~15:0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Merge w:val="restart"/>
            <w:vAlign w:val="center"/>
          </w:tcPr>
          <w:p w:rsidR="00F43DCE" w:rsidRDefault="00F43DCE" w:rsidP="001305F2">
            <w:pPr>
              <w:spacing w:after="0"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F43DCE" w:rsidRPr="00955B38" w:rsidRDefault="00F43DCE" w:rsidP="00042109">
            <w:pPr>
              <w:spacing w:after="0"/>
              <w:jc w:val="center"/>
              <w:rPr>
                <w:rFonts w:ascii="標楷體"/>
                <w:szCs w:val="28"/>
              </w:rPr>
            </w:pPr>
            <w:r w:rsidRPr="003373C8">
              <w:rPr>
                <w:rFonts w:ascii="標楷體" w:hAnsi="標楷體" w:hint="eastAsia"/>
                <w:szCs w:val="28"/>
              </w:rPr>
              <w:t>郭元益糕餅工坊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15:00~17:0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D84AB9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型男主廚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F43DCE" w:rsidRPr="00042109" w:rsidRDefault="00F43DCE" w:rsidP="00042109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甜蜜</w:t>
            </w:r>
            <w:r>
              <w:rPr>
                <w:rFonts w:ascii="標楷體" w:hAnsi="標楷體" w:hint="eastAsia"/>
                <w:sz w:val="24"/>
                <w:szCs w:val="24"/>
              </w:rPr>
              <w:t>餅乾</w:t>
            </w:r>
            <w:r w:rsidRPr="004F1CD2">
              <w:rPr>
                <w:rFonts w:ascii="標楷體" w:hAnsi="標楷體"/>
                <w:sz w:val="24"/>
                <w:szCs w:val="24"/>
              </w:rPr>
              <w:t>DIY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 w:hint="eastAsia"/>
                <w:sz w:val="24"/>
                <w:szCs w:val="24"/>
              </w:rPr>
              <w:t>型男主廚就是妳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你喔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17:00~17:30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F43DCE" w:rsidRPr="00E25193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17:30~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04210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【活動地點】春天農場、</w:t>
      </w:r>
      <w:r w:rsidRPr="003373C8">
        <w:rPr>
          <w:rFonts w:ascii="標楷體" w:hAnsi="標楷體" w:hint="eastAsia"/>
          <w:szCs w:val="28"/>
        </w:rPr>
        <w:t>郭元益糕餅工坊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42109">
        <w:rPr>
          <w:rFonts w:ascii="標楷體" w:hAnsi="標楷體" w:hint="eastAsia"/>
          <w:szCs w:val="28"/>
        </w:rPr>
        <w:t>新竹縣政府、</w:t>
      </w:r>
      <w:r>
        <w:rPr>
          <w:rFonts w:ascii="標楷體" w:hAnsi="標楷體" w:hint="eastAsia"/>
          <w:szCs w:val="28"/>
        </w:rPr>
        <w:t>桃園南崁長榮大樓</w:t>
      </w:r>
      <w:r w:rsidRPr="00042109">
        <w:rPr>
          <w:rFonts w:ascii="標楷體" w:hAnsi="標楷體"/>
          <w:b/>
          <w:sz w:val="24"/>
          <w:szCs w:val="24"/>
        </w:rPr>
        <w:t>(</w:t>
      </w:r>
      <w:r w:rsidRPr="00042109">
        <w:rPr>
          <w:rFonts w:ascii="標楷體" w:hAnsi="標楷體" w:hint="eastAsia"/>
          <w:b/>
          <w:sz w:val="24"/>
          <w:szCs w:val="24"/>
        </w:rPr>
        <w:t>請留意活動前五天信箱中的行前通知</w:t>
      </w:r>
      <w:r w:rsidRPr="00042109">
        <w:rPr>
          <w:rFonts w:ascii="標楷體" w:hAnsi="標楷體"/>
          <w:b/>
          <w:sz w:val="24"/>
          <w:szCs w:val="24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9914D2" w:rsidRDefault="00F43DCE" w:rsidP="00727693">
      <w:pPr>
        <w:pStyle w:val="Heading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十三</w:t>
      </w:r>
      <w:r w:rsidRPr="009914D2">
        <w:rPr>
          <w:rFonts w:hint="eastAsia"/>
          <w:sz w:val="28"/>
          <w:szCs w:val="28"/>
        </w:rPr>
        <w:t>、第</w:t>
      </w:r>
      <w:r>
        <w:rPr>
          <w:sz w:val="28"/>
          <w:szCs w:val="28"/>
        </w:rPr>
        <w:t>13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 w:rsidRPr="009914D2">
        <w:rPr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 w:rsidRPr="009914D2">
        <w:rPr>
          <w:sz w:val="28"/>
          <w:szCs w:val="28"/>
        </w:rPr>
        <w:t>16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sz w:val="28"/>
          <w:szCs w:val="28"/>
        </w:rPr>
        <w:t>(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活動地點：嘉義耐斯王子飯店</w:t>
      </w:r>
    </w:p>
    <w:p w:rsidR="00F43DCE" w:rsidRPr="00185DF6" w:rsidRDefault="00F43DCE" w:rsidP="00727693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主題設計：情人節的料理絕配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>
        <w:rPr>
          <w:sz w:val="30"/>
          <w:szCs w:val="30"/>
        </w:rPr>
        <w:t>Buffet</w:t>
      </w:r>
      <w:r>
        <w:rPr>
          <w:rFonts w:hint="eastAsia"/>
          <w:sz w:val="30"/>
          <w:szCs w:val="30"/>
        </w:rPr>
        <w:t>饗宴、品嚐生活的人</w:t>
      </w:r>
    </w:p>
    <w:p w:rsidR="00F43DCE" w:rsidRPr="003053E4" w:rsidRDefault="00F43DCE" w:rsidP="00727693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420" o:spid="_x0000_s1037" type="#_x0000_t75" alt="4401_201304181101563y99C" style="position:absolute;left:0;text-align:left;margin-left:357.85pt;margin-top:19.35pt;width:75.85pt;height:53.3pt;z-index:25166182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">
            <v:imagedata r:id="rId9" o:title=""/>
            <o:lock v:ext="edit" aspectratio="f"/>
          </v:shape>
        </w:pict>
      </w:r>
      <w:r>
        <w:rPr>
          <w:noProof/>
        </w:rPr>
        <w:pict>
          <v:shape id="圖片 1620" o:spid="_x0000_s1038" type="#_x0000_t75" alt="http://www.niceprincehotel.com.tw/webc/images/traffic/P_map.jpg" style="position:absolute;left:0;text-align:left;margin-left:115.35pt;margin-top:25.75pt;width:261.2pt;height:133.35pt;z-index:251659776;visibility:visible">
            <v:imagedata r:id="rId12" o:title="" croptop="12680f" cropbottom="22480f" cropleft="15094f" cropright="3630f"/>
          </v:shape>
        </w:pict>
      </w: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飯店座落於嘉北火車站步行約</w:t>
      </w:r>
      <w:r>
        <w:rPr>
          <w:rFonts w:ascii="微軟正黑體" w:eastAsia="微軟正黑體" w:hAnsi="微軟正黑體"/>
          <w:bCs/>
          <w:sz w:val="24"/>
          <w:szCs w:val="24"/>
        </w:rPr>
        <w:t>10</w:t>
      </w:r>
      <w:r>
        <w:rPr>
          <w:rFonts w:ascii="微軟正黑體" w:eastAsia="微軟正黑體" w:hAnsi="微軟正黑體" w:hint="eastAsia"/>
          <w:bCs/>
          <w:sz w:val="24"/>
          <w:szCs w:val="24"/>
        </w:rPr>
        <w:t>分內可抵達，趕快來敲敲幸福大門喔～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F43DCE" w:rsidRPr="0010736C" w:rsidRDefault="00F43DCE" w:rsidP="00727693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727693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608" o:spid="_x0000_s1039" type="#_x0000_t75" style="position:absolute;left:0;text-align:left;margin-left:10.2pt;margin-top:.8pt;width:86.7pt;height:70.3pt;z-index:251660800;visibility:visible" wrapcoords="15269 230 4469 230 1303 1149 1303 3906 2048 7583 0 12638 -186 16085 1676 18613 13593 21140 17317 21140 17876 21140 19924 19072 20110 18613 20297 15396 20297 11260 21414 7583 21414 2987 19179 460 18062 230 15269 230">
            <v:imagedata r:id="rId13" o:title=""/>
            <w10:wrap type="tight"/>
          </v:shape>
        </w:pict>
      </w:r>
    </w:p>
    <w:p w:rsidR="00F43DCE" w:rsidRDefault="00F43DCE" w:rsidP="00727693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727693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Pr="00C1563B" w:rsidRDefault="00F43DCE" w:rsidP="00727693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F43DCE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</w:t>
            </w:r>
            <w:r>
              <w:rPr>
                <w:rFonts w:ascii="標楷體" w:hAnsi="標楷體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1345</w:t>
            </w:r>
            <w:r w:rsidRPr="00A056BC">
              <w:rPr>
                <w:rFonts w:ascii="標楷體" w:hAnsi="標楷體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F43DCE" w:rsidRPr="00A056BC" w:rsidRDefault="00F43DCE" w:rsidP="001305F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spacing w:line="240" w:lineRule="atLeast"/>
              <w:ind w:left="240" w:hangingChars="100" w:hanging="24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F43DC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</w:t>
            </w:r>
            <w:r>
              <w:rPr>
                <w:rFonts w:ascii="標楷體" w:hAnsi="標楷體"/>
                <w:b w:val="0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美酒的邂逅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A056BC" w:rsidRDefault="00F43DCE" w:rsidP="001305F2">
            <w:pPr>
              <w:spacing w:line="240" w:lineRule="atLeast"/>
              <w:ind w:left="238" w:hangingChars="99" w:hanging="238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F43DCE" w:rsidRPr="00DA625A" w:rsidTr="001305F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F43DCE" w:rsidRPr="00C36254" w:rsidTr="001305F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F43DCE" w:rsidRPr="00EC4E71" w:rsidRDefault="00F43DCE" w:rsidP="00727693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43DCE" w:rsidRPr="00C35B63" w:rsidRDefault="00F43DCE" w:rsidP="00727693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9914D2" w:rsidRDefault="00F43DCE" w:rsidP="0027373A">
      <w:pPr>
        <w:pStyle w:val="Heading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十四、第</w:t>
      </w:r>
      <w:r>
        <w:rPr>
          <w:sz w:val="28"/>
          <w:szCs w:val="28"/>
        </w:rPr>
        <w:t>14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22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六</w:t>
      </w:r>
      <w:r w:rsidRPr="009914D2">
        <w:rPr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活動地點：新竹喜來登光吧</w:t>
      </w:r>
    </w:p>
    <w:p w:rsidR="00F43DCE" w:rsidRPr="00185DF6" w:rsidRDefault="00F43DCE" w:rsidP="0027373A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主題族群：</w:t>
      </w:r>
      <w:r>
        <w:rPr>
          <w:sz w:val="30"/>
          <w:szCs w:val="30"/>
        </w:rPr>
        <w:t>Lounge bar</w:t>
      </w:r>
      <w:r>
        <w:rPr>
          <w:rFonts w:hint="eastAsia"/>
          <w:sz w:val="30"/>
          <w:szCs w:val="30"/>
        </w:rPr>
        <w:t>的午後約會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 w:rsidRPr="0094234B">
        <w:rPr>
          <w:rFonts w:hint="eastAsia"/>
          <w:sz w:val="30"/>
          <w:szCs w:val="30"/>
        </w:rPr>
        <w:t>慵懶</w:t>
      </w:r>
      <w:r>
        <w:rPr>
          <w:rFonts w:hint="eastAsia"/>
          <w:sz w:val="30"/>
          <w:szCs w:val="30"/>
        </w:rPr>
        <w:t>隨興、時尚的人</w:t>
      </w:r>
    </w:p>
    <w:p w:rsidR="00F43DCE" w:rsidRPr="003053E4" w:rsidRDefault="00F43DCE" w:rsidP="0027373A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591" o:spid="_x0000_s1040" type="#_x0000_t75" alt="http://mobile.sheraton-hsinchu.com/Hotel_Images/20121207115906218.jpg" style="position:absolute;left:0;text-align:left;margin-left:73.05pt;margin-top:25.15pt;width:294.7pt;height:152.7pt;z-index:251662848;visibility:visible">
            <v:imagedata r:id="rId14" o:title="" cropbottom="12389f"/>
          </v:shape>
        </w:pict>
      </w: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飯店座落於新竹</w:t>
      </w:r>
      <w:r w:rsidRPr="001D4FAC">
        <w:rPr>
          <w:rFonts w:ascii="微軟正黑體" w:eastAsia="微軟正黑體" w:hAnsi="微軟正黑體" w:hint="eastAsia"/>
          <w:bCs/>
          <w:sz w:val="24"/>
          <w:szCs w:val="24"/>
        </w:rPr>
        <w:t>行政及商業中心─竹北市區</w:t>
      </w:r>
      <w:r>
        <w:rPr>
          <w:rFonts w:ascii="微軟正黑體" w:eastAsia="微軟正黑體" w:hAnsi="微軟正黑體" w:hint="eastAsia"/>
          <w:bCs/>
          <w:sz w:val="24"/>
          <w:szCs w:val="24"/>
        </w:rPr>
        <w:t>，讓你順利抵達幸福大門喔～</w:t>
      </w:r>
    </w:p>
    <w:p w:rsidR="00F43DCE" w:rsidRPr="003D57F2" w:rsidRDefault="00F43DCE" w:rsidP="0027373A">
      <w:pPr>
        <w:pStyle w:val="ListParagraph"/>
        <w:spacing w:line="240" w:lineRule="atLeast"/>
        <w:ind w:leftChars="0" w:left="720"/>
        <w:rPr>
          <w:rFonts w:ascii="微軟正黑體" w:eastAsia="微軟正黑體" w:hAnsi="微軟正黑體"/>
        </w:rPr>
      </w:pPr>
      <w:r>
        <w:rPr>
          <w:noProof/>
        </w:rPr>
        <w:pict>
          <v:shape id="圖片 1055" o:spid="_x0000_s1041" type="#_x0000_t75" alt="4401_201304181101563y99C" style="position:absolute;left:0;text-align:left;margin-left:350.95pt;margin-top:-4.85pt;width:87.85pt;height:62.4pt;z-index:25166387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">
            <v:imagedata r:id="rId15" o:title=""/>
            <o:lock v:ext="edit" aspectratio="f"/>
          </v:shape>
        </w:pict>
      </w:r>
    </w:p>
    <w:p w:rsidR="00F43DCE" w:rsidRDefault="00F43DCE" w:rsidP="0027373A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27373A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27373A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063" o:spid="_x0000_s1042" type="#_x0000_t75" alt="約會男女1" style="position:absolute;left:0;text-align:left;margin-left:28.9pt;margin-top:4.5pt;width:67.9pt;height:68.95pt;z-index:251664896;visibility:visible" wrapcoords="13767 0 3560 1643 1187 2348 0 13148 237 14557 1187 15026 2136 18783 1424 21365 18277 21365 19701 21365 20176 21365 21600 19487 21600 18313 19464 15026 18989 11270 17802 7513 17802 2817 16615 470 15666 0 13767 0">
            <v:imagedata r:id="rId16" o:title=""/>
            <w10:wrap type="tight"/>
          </v:shape>
        </w:pict>
      </w:r>
    </w:p>
    <w:p w:rsidR="00F43DCE" w:rsidRDefault="00F43DCE" w:rsidP="0027373A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27373A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Pr="00C1563B" w:rsidRDefault="00F43DCE" w:rsidP="0027373A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F43DCE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</w:t>
            </w:r>
            <w:r>
              <w:rPr>
                <w:rFonts w:ascii="標楷體" w:hAnsi="標楷體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1345</w:t>
            </w:r>
            <w:r w:rsidRPr="00A056BC">
              <w:rPr>
                <w:rFonts w:ascii="標楷體" w:hAnsi="標楷體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F43DCE" w:rsidRPr="00A056BC" w:rsidRDefault="00F43DCE" w:rsidP="001305F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spacing w:line="240" w:lineRule="atLeast"/>
              <w:ind w:left="240" w:hangingChars="100" w:hanging="24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F43DC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</w:t>
            </w:r>
            <w:r>
              <w:rPr>
                <w:rFonts w:ascii="標楷體" w:hAnsi="標楷體"/>
                <w:b w:val="0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美酒的邂逅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A056BC" w:rsidRDefault="00F43DCE" w:rsidP="001305F2">
            <w:pPr>
              <w:spacing w:line="240" w:lineRule="atLeast"/>
              <w:ind w:left="238" w:hangingChars="99" w:hanging="238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F43DCE" w:rsidRPr="00DA625A" w:rsidTr="0027373A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F43DCE" w:rsidRPr="00C36254" w:rsidTr="001305F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27373A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F43DCE" w:rsidRPr="00EC4E71" w:rsidRDefault="00F43DCE" w:rsidP="0027373A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43DCE" w:rsidRPr="00C35B63" w:rsidRDefault="00F43DCE" w:rsidP="0027373A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bookmarkEnd w:id="0"/>
    <w:p w:rsidR="00F43DCE" w:rsidRPr="00A840C9" w:rsidRDefault="00F43DCE" w:rsidP="000110F7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十五、第</w:t>
      </w:r>
      <w:r>
        <w:rPr>
          <w:sz w:val="30"/>
          <w:szCs w:val="30"/>
        </w:rPr>
        <w:t>15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大城小愛情定遊艇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0110F7">
      <w:pPr>
        <w:spacing w:line="520" w:lineRule="exact"/>
        <w:ind w:firstLineChars="45" w:firstLine="126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喜歡輕鬆の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Brunch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、藍色公路遊艇趴者</w:t>
      </w:r>
    </w:p>
    <w:p w:rsidR="00F43DCE" w:rsidRPr="00C519D1" w:rsidRDefault="00F43DCE" w:rsidP="000110F7">
      <w:pPr>
        <w:spacing w:line="520" w:lineRule="exact"/>
        <w:rPr>
          <w:rFonts w:ascii="標楷體"/>
          <w:b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伯朗咖啡</w:t>
      </w:r>
      <w:r w:rsidRPr="0073126E">
        <w:rPr>
          <w:rFonts w:ascii="標楷體" w:hAnsi="標楷體" w:hint="eastAsia"/>
          <w:b/>
          <w:bCs/>
          <w:szCs w:val="28"/>
        </w:rPr>
        <w:t>愛情講堂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八里碼頭歡樂時光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藍色公路大河之戀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955B38" w:rsidTr="00C159CD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0830~085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F43DCE" w:rsidRPr="00203D68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0"/>
              </w:rPr>
            </w:pPr>
            <w:r w:rsidRPr="00203D68">
              <w:rPr>
                <w:rFonts w:ascii="標楷體" w:hAnsi="標楷體" w:cs="標楷體"/>
                <w:sz w:val="20"/>
              </w:rPr>
              <w:t>(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台北市</w:t>
            </w:r>
            <w:r w:rsidRPr="00203D68"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承德路三段</w:t>
            </w:r>
            <w:r w:rsidRPr="00203D68">
              <w:rPr>
                <w:rFonts w:ascii="微軟正黑體" w:eastAsia="微軟正黑體" w:hAnsi="微軟正黑體"/>
                <w:color w:val="000000"/>
                <w:sz w:val="20"/>
                <w:shd w:val="clear" w:color="auto" w:fill="FFFFFF"/>
              </w:rPr>
              <w:t>131</w:t>
            </w:r>
            <w:r w:rsidRPr="00203D68"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號</w:t>
            </w:r>
            <w:r w:rsidRPr="00203D68">
              <w:rPr>
                <w:rFonts w:ascii="標楷體" w:hAnsi="標楷體" w:cs="標楷體"/>
                <w:sz w:val="20"/>
              </w:rPr>
              <w:t>)</w:t>
            </w:r>
          </w:p>
        </w:tc>
      </w:tr>
      <w:tr w:rsidR="00F43DCE" w:rsidRPr="00955B38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0850~0900</w:t>
            </w:r>
          </w:p>
        </w:tc>
        <w:tc>
          <w:tcPr>
            <w:tcW w:w="5522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C159CD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0900~1020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早安愛情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</w:t>
            </w:r>
            <w:r w:rsidRPr="00EE5179">
              <w:rPr>
                <w:rFonts w:ascii="Cambria" w:hAnsi="Cambria"/>
                <w:sz w:val="24"/>
                <w:szCs w:val="24"/>
                <w:u w:val="single"/>
              </w:rPr>
              <w:t>Good Morning</w:t>
            </w:r>
            <w:r>
              <w:rPr>
                <w:rFonts w:ascii="Cambria" w:hAnsi="Cambria"/>
                <w:sz w:val="24"/>
                <w:szCs w:val="24"/>
                <w:u w:val="single"/>
              </w:rPr>
              <w:t>!!</w:t>
            </w:r>
          </w:p>
          <w:p w:rsidR="00F43DCE" w:rsidRDefault="00F43DCE" w:rsidP="00C159CD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】早餐有約，讓我們一起分享輕鬆約會</w:t>
            </w:r>
          </w:p>
          <w:p w:rsidR="00F43DCE" w:rsidRPr="002D5F80" w:rsidRDefault="00F43DCE" w:rsidP="00C159CD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】分組小遊戲打破彼此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(</w:t>
            </w:r>
            <w:r>
              <w:rPr>
                <w:rFonts w:ascii="標楷體" w:hAnsi="標楷體" w:hint="eastAsia"/>
                <w:szCs w:val="28"/>
              </w:rPr>
              <w:t>承德店</w:t>
            </w:r>
            <w:r>
              <w:rPr>
                <w:rFonts w:ascii="標楷體" w:hAnsi="標楷體"/>
                <w:szCs w:val="28"/>
              </w:rPr>
              <w:t>)</w:t>
            </w:r>
          </w:p>
        </w:tc>
      </w:tr>
      <w:tr w:rsidR="00F43DCE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1020~1130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哈囉電影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</w:t>
            </w:r>
            <w:r w:rsidRPr="0080305B">
              <w:rPr>
                <w:rFonts w:ascii="Cambria" w:hAnsi="Cambria"/>
                <w:sz w:val="24"/>
                <w:szCs w:val="24"/>
                <w:u w:val="single"/>
              </w:rPr>
              <w:t>spotlight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】尋愛啟事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尋覓電影達人、旅遊達人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FA63DB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1130~1200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C159CD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幸福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F43DCE" w:rsidRPr="002D5F80" w:rsidRDefault="00F43DCE" w:rsidP="00C159CD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愛情巴士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關渡</w:t>
            </w:r>
          </w:p>
        </w:tc>
      </w:tr>
      <w:tr w:rsidR="00F43DCE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1200~1330</w:t>
            </w:r>
          </w:p>
        </w:tc>
        <w:tc>
          <w:tcPr>
            <w:tcW w:w="5522" w:type="dxa"/>
            <w:vAlign w:val="center"/>
          </w:tcPr>
          <w:p w:rsidR="00F43DCE" w:rsidRPr="0080305B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尚青在地海味午餐</w:t>
            </w:r>
          </w:p>
          <w:p w:rsidR="00F43DCE" w:rsidRPr="005C318F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在八里左岸、海景無敵眺望中來場真心話小冒險</w:t>
            </w:r>
          </w:p>
        </w:tc>
        <w:tc>
          <w:tcPr>
            <w:tcW w:w="2462" w:type="dxa"/>
            <w:vAlign w:val="center"/>
          </w:tcPr>
          <w:p w:rsidR="00F43DCE" w:rsidRPr="00C36254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金龍餐廳</w:t>
            </w:r>
          </w:p>
        </w:tc>
      </w:tr>
      <w:tr w:rsidR="00F43DCE" w:rsidRPr="0047125E" w:rsidTr="00C159CD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1330~153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就要揪</w:t>
            </w:r>
            <w:r>
              <w:rPr>
                <w:rFonts w:ascii="標楷體" w:hAnsi="標楷體"/>
                <w:szCs w:val="28"/>
                <w:u w:val="single"/>
              </w:rPr>
              <w:t>Me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</w:t>
            </w:r>
            <w:r>
              <w:rPr>
                <w:rFonts w:ascii="Cambria" w:hAnsi="Cambria"/>
                <w:sz w:val="24"/>
                <w:szCs w:val="24"/>
                <w:u w:val="single"/>
              </w:rPr>
              <w:t>Show Time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F43DCE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】高歌一曲</w:t>
            </w:r>
            <w:r>
              <w:rPr>
                <w:rFonts w:ascii="標楷體" w:hint="eastAsia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流浪到淡水</w:t>
            </w:r>
            <w:r>
              <w:rPr>
                <w:rFonts w:ascii="標楷體" w:hint="eastAsia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開啟歡樂時光</w:t>
            </w:r>
          </w:p>
          <w:p w:rsidR="00F43DCE" w:rsidRPr="00776183" w:rsidRDefault="00F43DCE" w:rsidP="00C159CD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愛情比一比、默契大考驗來了就是要</w:t>
            </w:r>
            <w:r>
              <w:rPr>
                <w:rFonts w:cs="Lucida Sans Unicode"/>
                <w:color w:val="000000"/>
                <w:sz w:val="22"/>
                <w:szCs w:val="22"/>
              </w:rPr>
              <w:t>High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C159CD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八里龍形碼頭</w:t>
            </w:r>
          </w:p>
        </w:tc>
      </w:tr>
      <w:tr w:rsidR="00F43DCE" w:rsidRPr="00955B38" w:rsidTr="00C159CD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1530~1700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大河之戀</w:t>
            </w:r>
            <w:r w:rsidRPr="001E241E">
              <w:rPr>
                <w:rFonts w:ascii="標楷體" w:hAnsi="標楷體" w:hint="eastAsia"/>
                <w:szCs w:val="28"/>
                <w:u w:val="single"/>
              </w:rPr>
              <w:t>的寄情與祝福</w:t>
            </w:r>
          </w:p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遊艇日不落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迎接華燈初上愛情的美景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藍色公路</w:t>
            </w:r>
            <w:r>
              <w:rPr>
                <w:rFonts w:ascii="新細明體" w:eastAsia="新細明體"/>
                <w:bCs/>
                <w:szCs w:val="28"/>
              </w:rPr>
              <w:br/>
            </w:r>
            <w:r>
              <w:rPr>
                <w:rFonts w:ascii="新細明體" w:hAnsi="新細明體" w:hint="eastAsia"/>
                <w:bCs/>
                <w:szCs w:val="28"/>
              </w:rPr>
              <w:t>遊河之旅</w:t>
            </w:r>
          </w:p>
        </w:tc>
      </w:tr>
      <w:tr w:rsidR="00F43DCE" w:rsidRPr="00955B38" w:rsidTr="00C159CD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D44114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F43DCE" w:rsidRPr="009E2C88" w:rsidRDefault="00F43DCE" w:rsidP="00C159CD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C159CD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C159CD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EF369F" w:rsidRDefault="00F43DCE" w:rsidP="000110F7">
      <w:pPr>
        <w:spacing w:line="400" w:lineRule="exact"/>
        <w:jc w:val="left"/>
        <w:rPr>
          <w:rFonts w:ascii="標楷體" w:cs="新細明體"/>
          <w:b/>
          <w:bCs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【活動地點】伯朗咖啡</w:t>
      </w:r>
      <w:r>
        <w:rPr>
          <w:rFonts w:ascii="標楷體" w:hAnsi="標楷體"/>
          <w:szCs w:val="28"/>
        </w:rPr>
        <w:t>(</w:t>
      </w:r>
      <w:r>
        <w:rPr>
          <w:rFonts w:ascii="標楷體" w:hAnsi="標楷體" w:hint="eastAsia"/>
          <w:szCs w:val="28"/>
        </w:rPr>
        <w:t>承德店</w:t>
      </w:r>
      <w:r>
        <w:rPr>
          <w:rFonts w:ascii="標楷體" w:hAnsi="標楷體"/>
          <w:szCs w:val="28"/>
        </w:rPr>
        <w:t>)</w:t>
      </w:r>
      <w:r>
        <w:rPr>
          <w:rFonts w:ascii="標楷體" w:hAnsi="標楷體" w:hint="eastAsia"/>
          <w:szCs w:val="28"/>
        </w:rPr>
        <w:t>、八里龍形碼頭</w:t>
      </w:r>
      <w:r>
        <w:rPr>
          <w:rFonts w:ascii="標楷體" w:hAnsi="標楷體"/>
          <w:szCs w:val="28"/>
        </w:rPr>
        <w:t>+</w:t>
      </w:r>
      <w:r>
        <w:rPr>
          <w:rFonts w:ascii="標楷體" w:hAnsi="標楷體" w:hint="eastAsia"/>
          <w:szCs w:val="28"/>
        </w:rPr>
        <w:t>遊艇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伯朗咖啡</w:t>
      </w:r>
      <w:r>
        <w:rPr>
          <w:rFonts w:ascii="標楷體" w:hAnsi="標楷體"/>
          <w:szCs w:val="28"/>
        </w:rPr>
        <w:t>(</w:t>
      </w:r>
      <w:r>
        <w:rPr>
          <w:rFonts w:ascii="標楷體" w:hAnsi="標楷體" w:hint="eastAsia"/>
          <w:szCs w:val="28"/>
        </w:rPr>
        <w:t>承德店</w:t>
      </w:r>
      <w:r>
        <w:rPr>
          <w:rFonts w:ascii="標楷體" w:hAnsi="標楷體"/>
          <w:szCs w:val="28"/>
        </w:rPr>
        <w:t>)</w:t>
      </w:r>
      <w:r w:rsidRPr="004C6A61">
        <w:rPr>
          <w:rFonts w:ascii="標楷體" w:hAnsi="標楷體"/>
          <w:b/>
          <w:sz w:val="26"/>
          <w:szCs w:val="26"/>
        </w:rPr>
        <w:t xml:space="preserve"> </w:t>
      </w:r>
      <w:r w:rsidRPr="00D733A5">
        <w:rPr>
          <w:rFonts w:ascii="標楷體" w:hAnsi="標楷體"/>
          <w:b/>
          <w:szCs w:val="28"/>
        </w:rPr>
        <w:t>(</w:t>
      </w:r>
      <w:r w:rsidRPr="00D733A5">
        <w:rPr>
          <w:rFonts w:ascii="標楷體" w:hAnsi="標楷體" w:hint="eastAsia"/>
          <w:b/>
          <w:szCs w:val="28"/>
        </w:rPr>
        <w:t>請留意活動前五天信箱中的行前通知</w:t>
      </w:r>
      <w:r w:rsidRPr="00D733A5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516F00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十六、第</w:t>
      </w:r>
      <w:r>
        <w:rPr>
          <w:sz w:val="30"/>
          <w:szCs w:val="30"/>
        </w:rPr>
        <w:t>16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30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當圓樓邂逅藍染情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516F00">
      <w:pPr>
        <w:spacing w:line="520" w:lineRule="exact"/>
        <w:ind w:firstLineChars="50" w:firstLine="140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喜歡文青風、</w:t>
      </w:r>
      <w:r w:rsidRPr="00C519D1">
        <w:rPr>
          <w:rFonts w:ascii="標楷體" w:hAnsi="標楷體" w:cs="新細明體" w:hint="eastAsia"/>
          <w:b/>
          <w:bCs/>
          <w:kern w:val="0"/>
          <w:szCs w:val="28"/>
          <w:u w:val="single"/>
        </w:rPr>
        <w:t>體驗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傳統工藝者</w:t>
      </w:r>
    </w:p>
    <w:p w:rsidR="00F43DCE" w:rsidRPr="00C519D1" w:rsidRDefault="00F43DCE" w:rsidP="00516F00">
      <w:pPr>
        <w:spacing w:line="520" w:lineRule="exact"/>
        <w:rPr>
          <w:rFonts w:ascii="標楷體"/>
          <w:b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三峽藍染情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大嬸婆御膳房午餐約會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客家文化園區圓樓甜蜜互動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DA625A" w:rsidRDefault="00F43DCE" w:rsidP="00516F00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台北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台大醫院捷運站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</w:p>
        </w:tc>
      </w:tr>
      <w:tr w:rsidR="00F43DCE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0830~0920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文青專車Ⅰ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文青專車上碰碰一串心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三峽</w:t>
            </w: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】換個心情，與傳統工藝藝術來場約會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~~</w:t>
            </w:r>
            <w:r>
              <w:rPr>
                <w:rFonts w:ascii="標楷體" w:hAnsi="標楷體" w:hint="eastAsia"/>
                <w:sz w:val="24"/>
                <w:szCs w:val="24"/>
              </w:rPr>
              <w:t>倆倆彩繪出可愛又有造型的造型圖案喔</w:t>
            </w:r>
            <w:r w:rsidRPr="00D84AB9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FA63DB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三峽藍染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文化生活工坊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1130~1150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24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文青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F43DCE" w:rsidRPr="002D5F80" w:rsidRDefault="00F43DCE" w:rsidP="001305F2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文青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專車上碰碰一串心、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圓樓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1150~13</w:t>
            </w:r>
            <w:r w:rsidRPr="00955B38">
              <w:rPr>
                <w:rFonts w:ascii="標楷體"/>
                <w:szCs w:val="28"/>
              </w:rPr>
              <w:t>0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總統御廚上菜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F43DCE" w:rsidRPr="005C318F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還記得大嬸婆嗎</w:t>
            </w:r>
            <w:r>
              <w:rPr>
                <w:rFonts w:ascii="標楷體" w:hAnsi="標楷體"/>
                <w:sz w:val="24"/>
                <w:szCs w:val="24"/>
              </w:rPr>
              <w:t>?</w:t>
            </w:r>
            <w:r>
              <w:rPr>
                <w:rFonts w:ascii="標楷體" w:hAnsi="標楷體" w:hint="eastAsia"/>
                <w:sz w:val="24"/>
                <w:szCs w:val="24"/>
              </w:rPr>
              <w:t>在御膳房理美食饗宴中開啟話題</w:t>
            </w:r>
          </w:p>
        </w:tc>
        <w:tc>
          <w:tcPr>
            <w:tcW w:w="2462" w:type="dxa"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519D1">
              <w:rPr>
                <w:rFonts w:ascii="標楷體" w:hAnsi="標楷體" w:hint="eastAsia"/>
                <w:szCs w:val="28"/>
              </w:rPr>
              <w:t>大嬸婆御膳房</w:t>
            </w: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圓樓的話題為這趟行程揭繼續浪漫加溫</w:t>
            </w:r>
          </w:p>
          <w:p w:rsidR="00F43DCE" w:rsidRPr="005D48DB" w:rsidRDefault="00F43DCE" w:rsidP="001305F2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我就是文青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1305F2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客家文化園區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圓樓會議室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F43DCE" w:rsidRPr="00A50445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圓樓闖關趣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迷路中的愛情</w:t>
            </w:r>
          </w:p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在客家藝術作品中一起搭起友誼橋樑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D4411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F43DCE" w:rsidRPr="009E2C88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516F00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【活動地點】三峽藍染文化生活工坊、客家文化園區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</w:t>
      </w:r>
      <w:r w:rsidRPr="00516F00">
        <w:rPr>
          <w:rFonts w:ascii="標楷體" w:hAnsi="標楷體" w:cs="標楷體"/>
          <w:szCs w:val="28"/>
        </w:rPr>
        <w:t>4</w:t>
      </w:r>
      <w:r w:rsidRPr="00516F00">
        <w:rPr>
          <w:rFonts w:ascii="標楷體" w:hAnsi="標楷體" w:cs="標楷體" w:hint="eastAsia"/>
          <w:szCs w:val="28"/>
        </w:rPr>
        <w:t>號出口</w:t>
      </w:r>
      <w:r w:rsidRPr="008D2387">
        <w:rPr>
          <w:rFonts w:ascii="標楷體" w:hAnsi="標楷體"/>
          <w:b/>
          <w:bCs/>
          <w:szCs w:val="28"/>
        </w:rPr>
        <w:t>(</w:t>
      </w:r>
      <w:r w:rsidRPr="008D2387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8D2387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335B9F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十七、第</w:t>
      </w:r>
      <w:r>
        <w:rPr>
          <w:sz w:val="30"/>
          <w:szCs w:val="30"/>
        </w:rPr>
        <w:t>17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戀戀平溪天燈寄情</w:t>
      </w:r>
      <w:r w:rsidRPr="00185251">
        <w:rPr>
          <w:rFonts w:hint="eastAsia"/>
          <w:sz w:val="30"/>
          <w:szCs w:val="30"/>
        </w:rPr>
        <w:t>一日遊</w:t>
      </w:r>
    </w:p>
    <w:p w:rsidR="00F43DCE" w:rsidRDefault="00F43DCE" w:rsidP="00335B9F">
      <w:pPr>
        <w:spacing w:line="520" w:lineRule="exact"/>
        <w:ind w:firstLineChars="30" w:firstLine="8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喜歡追火車、鐵道迷、舊山城的人</w:t>
      </w:r>
    </w:p>
    <w:p w:rsidR="00F43DCE" w:rsidRPr="009F6D98" w:rsidRDefault="00F43DCE" w:rsidP="00335B9F">
      <w:pPr>
        <w:spacing w:line="520" w:lineRule="exact"/>
        <w:rPr>
          <w:rFonts w:ascii="標楷體"/>
          <w:b/>
          <w:kern w:val="0"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 w:rsidRPr="00841B62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侯硐貓城漫遊</w:t>
      </w:r>
      <w:r>
        <w:rPr>
          <w:rFonts w:ascii="標楷體" w:hAnsi="標楷體"/>
          <w:b/>
          <w:kern w:val="0"/>
          <w:szCs w:val="28"/>
        </w:rPr>
        <w:t>+</w:t>
      </w:r>
      <w:r>
        <w:rPr>
          <w:rFonts w:ascii="標楷體" w:hAnsi="標楷體" w:hint="eastAsia"/>
          <w:b/>
          <w:kern w:val="0"/>
          <w:szCs w:val="28"/>
        </w:rPr>
        <w:t>彩繪火車行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山城午餐</w:t>
      </w:r>
      <w:r w:rsidRPr="00137246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煤礦園區天燈</w:t>
      </w:r>
      <w:r>
        <w:rPr>
          <w:rFonts w:ascii="標楷體" w:hAnsi="標楷體"/>
          <w:b/>
          <w:kern w:val="0"/>
          <w:szCs w:val="28"/>
        </w:rPr>
        <w:t>DIY+</w:t>
      </w:r>
      <w:r>
        <w:rPr>
          <w:rFonts w:ascii="標楷體" w:hAnsi="標楷體" w:hint="eastAsia"/>
          <w:b/>
          <w:kern w:val="0"/>
          <w:szCs w:val="28"/>
        </w:rPr>
        <w:t>晒電車</w:t>
      </w:r>
      <w:r>
        <w:rPr>
          <w:rFonts w:ascii="標楷體" w:hAnsi="標楷體"/>
          <w:b/>
          <w:bCs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F43DCE" w:rsidRPr="00DA625A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 xml:space="preserve"> 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台北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臺大醫院捷運站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</w:p>
        </w:tc>
      </w:tr>
      <w:tr w:rsidR="00F43DCE" w:rsidRPr="00955B38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侯硐</w:t>
            </w: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0930~1120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漫遊貓城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轉角遇到愛</w:t>
            </w:r>
          </w:p>
          <w:p w:rsidR="00F43DCE" w:rsidRPr="00335B9F" w:rsidRDefault="00F43DCE" w:rsidP="00335B9F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</w:tc>
        <w:tc>
          <w:tcPr>
            <w:tcW w:w="231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侯硐山城漫遊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1120~1150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彩繪列車上預約幸福</w:t>
            </w:r>
          </w:p>
          <w:p w:rsidR="00F43DCE" w:rsidRPr="00D2016D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】一起追火車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平溪支線</w:t>
            </w:r>
            <w:r w:rsidRPr="00D2016D"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彩繪火車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的心戀情</w:t>
            </w:r>
          </w:p>
        </w:tc>
        <w:tc>
          <w:tcPr>
            <w:tcW w:w="2310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平溪山線行</w:t>
            </w:r>
          </w:p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 w:val="24"/>
                <w:szCs w:val="24"/>
              </w:rPr>
              <w:t>(AM11:20-11:45)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1150~1330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</w:t>
            </w:r>
            <w:r>
              <w:rPr>
                <w:rFonts w:ascii="標楷體" w:hAnsi="標楷體" w:hint="eastAsia"/>
                <w:szCs w:val="28"/>
                <w:u w:val="single"/>
              </w:rPr>
              <w:t>山城上的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在山城的悠閒中享用午餐、分享你我他的心情</w:t>
            </w:r>
          </w:p>
        </w:tc>
        <w:tc>
          <w:tcPr>
            <w:tcW w:w="2310" w:type="dxa"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礦場餐廳</w:t>
            </w: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</w:p>
          <w:p w:rsidR="00F43DCE" w:rsidRPr="00955B38" w:rsidRDefault="00F43DCE" w:rsidP="00335B9F">
            <w:pPr>
              <w:spacing w:line="240" w:lineRule="atLeast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新細明體" w:eastAsia="新細明體"/>
                <w:bCs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平溪</w:t>
            </w:r>
            <w:r w:rsidRPr="00C36254">
              <w:rPr>
                <w:rFonts w:ascii="新細明體" w:hAnsi="新細明體" w:hint="eastAsia"/>
                <w:bCs/>
                <w:szCs w:val="28"/>
              </w:rPr>
              <w:t>煤礦</w:t>
            </w:r>
          </w:p>
          <w:p w:rsidR="00F43DCE" w:rsidRPr="0047125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新細明體" w:hAnsi="新細明體" w:hint="eastAsia"/>
                <w:bCs/>
                <w:szCs w:val="28"/>
              </w:rPr>
              <w:t>博物</w:t>
            </w:r>
            <w:r>
              <w:rPr>
                <w:rFonts w:ascii="新細明體" w:hAnsi="新細明體" w:hint="eastAsia"/>
                <w:bCs/>
                <w:szCs w:val="28"/>
              </w:rPr>
              <w:t>園區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天燈的寄情與祝福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小天燈</w:t>
            </w:r>
            <w:r>
              <w:rPr>
                <w:sz w:val="24"/>
                <w:szCs w:val="24"/>
              </w:rPr>
              <w:t>DIY</w:t>
            </w:r>
            <w:r>
              <w:rPr>
                <w:rFonts w:hint="eastAsia"/>
                <w:sz w:val="24"/>
                <w:szCs w:val="24"/>
              </w:rPr>
              <w:t>將祝福包藏化作幸福</w:t>
            </w:r>
            <w:r w:rsidRPr="001E241E">
              <w:rPr>
                <w:rFonts w:hint="eastAsia"/>
                <w:sz w:val="24"/>
                <w:szCs w:val="24"/>
              </w:rPr>
              <w:t>羽翼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bCs/>
                <w:szCs w:val="28"/>
                <w:u w:val="single"/>
              </w:rPr>
              <w:t>電車晒礦坑趣</w:t>
            </w:r>
          </w:p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搭乘懷舊復古的獨眼小僧電車去晒礦坑</w:t>
            </w:r>
            <w:r w:rsidRPr="00A1514F">
              <w:rPr>
                <w:sz w:val="22"/>
                <w:szCs w:val="22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F43DCE" w:rsidRPr="00E25193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335B9F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【活動地點】侯硐山城、</w:t>
      </w:r>
      <w:r>
        <w:rPr>
          <w:rFonts w:ascii="新細明體" w:hAnsi="新細明體" w:hint="eastAsia"/>
          <w:bCs/>
          <w:szCs w:val="28"/>
        </w:rPr>
        <w:t>平溪</w:t>
      </w:r>
      <w:r w:rsidRPr="00C36254">
        <w:rPr>
          <w:rFonts w:ascii="新細明體" w:hAnsi="新細明體" w:hint="eastAsia"/>
          <w:bCs/>
          <w:szCs w:val="28"/>
        </w:rPr>
        <w:t>煤礦博物</w:t>
      </w:r>
      <w:r>
        <w:rPr>
          <w:rFonts w:ascii="新細明體" w:hAnsi="新細明體" w:hint="eastAsia"/>
          <w:bCs/>
          <w:szCs w:val="28"/>
        </w:rPr>
        <w:t>園區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</w:t>
      </w:r>
      <w:r w:rsidRPr="00516F00">
        <w:rPr>
          <w:rFonts w:ascii="標楷體" w:hAnsi="標楷體" w:cs="標楷體"/>
          <w:szCs w:val="28"/>
        </w:rPr>
        <w:t>4</w:t>
      </w:r>
      <w:r w:rsidRPr="00516F00">
        <w:rPr>
          <w:rFonts w:ascii="標楷體" w:hAnsi="標楷體" w:cs="標楷體" w:hint="eastAsia"/>
          <w:szCs w:val="28"/>
        </w:rPr>
        <w:t>號出口</w:t>
      </w:r>
      <w:r w:rsidRPr="008D2387">
        <w:rPr>
          <w:rFonts w:ascii="標楷體" w:hAnsi="標楷體"/>
          <w:b/>
          <w:bCs/>
          <w:szCs w:val="28"/>
        </w:rPr>
        <w:t>(</w:t>
      </w:r>
      <w:r w:rsidRPr="008D2387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8D2387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Default="00F43DCE" w:rsidP="00335B9F">
      <w:pPr>
        <w:spacing w:line="400" w:lineRule="exact"/>
        <w:ind w:left="1320" w:hangingChars="550" w:hanging="1320"/>
        <w:rPr>
          <w:rFonts w:ascii="微軟正黑體" w:eastAsia="微軟正黑體" w:hAnsi="微軟正黑體"/>
          <w:sz w:val="24"/>
          <w:szCs w:val="24"/>
        </w:rPr>
      </w:pPr>
    </w:p>
    <w:p w:rsidR="00F43DCE" w:rsidRPr="00A840C9" w:rsidRDefault="00F43DCE" w:rsidP="00FA536D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十八</w:t>
      </w:r>
      <w:r>
        <w:rPr>
          <w:rFonts w:hint="eastAsia"/>
          <w:sz w:val="30"/>
          <w:szCs w:val="30"/>
        </w:rPr>
        <w:t>、第</w:t>
      </w:r>
      <w:r>
        <w:rPr>
          <w:sz w:val="30"/>
          <w:szCs w:val="30"/>
        </w:rPr>
        <w:t>18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5-6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戀戀金針花語寄情二</w:t>
      </w:r>
      <w:r w:rsidRPr="007D7F60">
        <w:rPr>
          <w:rFonts w:hint="eastAsia"/>
          <w:sz w:val="30"/>
          <w:szCs w:val="30"/>
        </w:rPr>
        <w:t>日遊</w:t>
      </w:r>
    </w:p>
    <w:p w:rsidR="00F43DCE" w:rsidRDefault="00F43DCE" w:rsidP="00FA536D">
      <w:pPr>
        <w:spacing w:line="400" w:lineRule="exact"/>
        <w:ind w:firstLineChars="25" w:firstLine="70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喜歡多深入認識新朋友、花海團簇的人</w:t>
      </w:r>
    </w:p>
    <w:p w:rsidR="00F43DCE" w:rsidRDefault="00F43DCE" w:rsidP="00FA536D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DAY</w:t>
      </w:r>
      <w:r>
        <w:rPr>
          <w:rFonts w:ascii="標楷體" w:hAnsi="標楷體" w:hint="eastAsia"/>
          <w:b/>
          <w:szCs w:val="28"/>
        </w:rPr>
        <w:t>１：啟程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文創小旅行</w:t>
      </w:r>
      <w:r>
        <w:rPr>
          <w:rFonts w:ascii="標楷體" w:hAnsi="標楷體"/>
          <w:b/>
          <w:szCs w:val="28"/>
        </w:rPr>
        <w:t>(</w:t>
      </w:r>
      <w:r w:rsidRPr="00621F98">
        <w:rPr>
          <w:rFonts w:ascii="標楷體" w:hAnsi="標楷體" w:hint="eastAsia"/>
          <w:b/>
          <w:szCs w:val="28"/>
        </w:rPr>
        <w:t>文化創意產業園區</w:t>
      </w:r>
      <w:r>
        <w:rPr>
          <w:rFonts w:ascii="標楷體" w:hAnsi="標楷體"/>
          <w:b/>
          <w:szCs w:val="28"/>
        </w:rPr>
        <w:t>)/</w:t>
      </w:r>
      <w:r>
        <w:rPr>
          <w:rFonts w:ascii="標楷體" w:hAnsi="標楷體" w:hint="eastAsia"/>
          <w:b/>
          <w:szCs w:val="28"/>
        </w:rPr>
        <w:t>馬太鞍生態園區午餐</w:t>
      </w:r>
      <w:r>
        <w:rPr>
          <w:rFonts w:ascii="標楷體" w:hAnsi="標楷體"/>
          <w:b/>
          <w:szCs w:val="28"/>
        </w:rPr>
        <w:t>/</w:t>
      </w:r>
    </w:p>
    <w:p w:rsidR="00F43DCE" w:rsidRPr="00CC497F" w:rsidRDefault="00F43DCE" w:rsidP="00FA536D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       </w:t>
      </w:r>
      <w:r w:rsidRPr="0011605C">
        <w:rPr>
          <w:rFonts w:ascii="標楷體" w:hAnsi="標楷體" w:hint="eastAsia"/>
          <w:b/>
          <w:szCs w:val="28"/>
        </w:rPr>
        <w:t>林田山文化園區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瑞穗牧場小憩</w:t>
      </w:r>
      <w:r>
        <w:rPr>
          <w:rFonts w:ascii="標楷體" w:hAnsi="標楷體"/>
          <w:b/>
          <w:szCs w:val="28"/>
        </w:rPr>
        <w:t>/</w:t>
      </w:r>
      <w:r w:rsidRPr="0011605C">
        <w:rPr>
          <w:rFonts w:ascii="標楷體" w:hAnsi="標楷體" w:hint="eastAsia"/>
          <w:b/>
          <w:szCs w:val="28"/>
        </w:rPr>
        <w:t>大坡池渡假會館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晚宴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晚會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34"/>
        <w:gridCol w:w="5954"/>
        <w:gridCol w:w="1714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E101AB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CC1685">
              <w:rPr>
                <w:rFonts w:ascii="標楷體" w:hAnsi="標楷體" w:hint="eastAsia"/>
                <w:szCs w:val="28"/>
              </w:rPr>
              <w:t>花蓮火車站</w:t>
            </w:r>
          </w:p>
        </w:tc>
      </w:tr>
      <w:tr w:rsidR="00F43DCE" w:rsidRPr="00955B38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0830~1000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當小文青遇見愛情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】向左走、向右轉找到命中注定的她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他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D50082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漫遊文化園區小旅行、破解時光密碼找到愛情</w:t>
            </w:r>
          </w:p>
        </w:tc>
        <w:tc>
          <w:tcPr>
            <w:tcW w:w="171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產業園區</w:t>
            </w:r>
          </w:p>
        </w:tc>
      </w:tr>
      <w:tr w:rsidR="00F43DCE" w:rsidRPr="00C36254" w:rsidTr="001305F2">
        <w:trPr>
          <w:cantSplit/>
          <w:trHeight w:val="796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愛戀飛揚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F43DCE" w:rsidRPr="00D84AB9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前往馬太鞍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馬太鞍溼地慢遊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回歸簡單</w:t>
            </w:r>
          </w:p>
          <w:p w:rsidR="00F43DCE" w:rsidRPr="009522C4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】手牽手來一趟生態導覽之旅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重拾簡單快樂</w:t>
            </w:r>
          </w:p>
        </w:tc>
        <w:tc>
          <w:tcPr>
            <w:tcW w:w="1714" w:type="dxa"/>
            <w:vMerge w:val="restart"/>
            <w:vAlign w:val="center"/>
          </w:tcPr>
          <w:p w:rsidR="00F43DCE" w:rsidRPr="00D84AB9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22C4">
              <w:rPr>
                <w:rFonts w:ascii="標楷體" w:hAnsi="標楷體" w:hint="eastAsia"/>
                <w:szCs w:val="28"/>
              </w:rPr>
              <w:t>拉藍的家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與原住民午餐有約</w:t>
            </w:r>
          </w:p>
          <w:p w:rsidR="00F43DCE" w:rsidRPr="009522C4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】愛情潘朵拉揭開你我價值觀與愛情小私密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F43DCE" w:rsidRPr="00D84AB9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1300~132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F43DCE" w:rsidRPr="00020F54" w:rsidRDefault="00F43DCE" w:rsidP="001305F2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上小憩時光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43DCE" w:rsidRPr="00A50445" w:rsidRDefault="00F43DCE" w:rsidP="001305F2">
            <w:pPr>
              <w:spacing w:line="360" w:lineRule="exac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前往林田山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1320~152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新細明體"/>
                <w:kern w:val="0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林田山園區午後歡樂時光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性愛情觀念</w:t>
            </w:r>
          </w:p>
          <w:p w:rsidR="00F43DCE" w:rsidRPr="009522C4" w:rsidRDefault="00F43DCE" w:rsidP="00FA536D">
            <w:pPr>
              <w:spacing w:line="240" w:lineRule="atLeast"/>
              <w:jc w:val="center"/>
              <w:rPr>
                <w:rFonts w:asci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相邀在林田山森林步道中找尋屬於山間寧靜</w:t>
            </w:r>
          </w:p>
        </w:tc>
        <w:tc>
          <w:tcPr>
            <w:tcW w:w="1714" w:type="dxa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林田山林業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文化園區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1520~160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43DCE" w:rsidRPr="00020F54" w:rsidRDefault="00F43DCE" w:rsidP="001305F2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創造兩人的新世界</w:t>
            </w:r>
          </w:p>
        </w:tc>
        <w:tc>
          <w:tcPr>
            <w:tcW w:w="1714" w:type="dxa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前往瑞穗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1600~164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小憩時光Ⅰ：瑞穗牧場</w:t>
            </w:r>
          </w:p>
          <w:p w:rsidR="00F43DCE" w:rsidRPr="00020F54" w:rsidRDefault="00F43DCE" w:rsidP="001305F2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Take a Break~</w:t>
            </w:r>
            <w:r>
              <w:rPr>
                <w:rFonts w:ascii="標楷體" w:hAnsi="標楷體" w:hint="eastAsia"/>
                <w:sz w:val="24"/>
                <w:szCs w:val="24"/>
              </w:rPr>
              <w:t>放鬆筋骨、甦醒心情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走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  <w:r>
              <w:rPr>
                <w:rFonts w:ascii="標楷體" w:hAnsi="標楷體" w:hint="eastAsia"/>
                <w:sz w:val="24"/>
                <w:szCs w:val="24"/>
              </w:rPr>
              <w:t>吃冰趣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瑞穗牧場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1640~180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43DCE" w:rsidRPr="00020F54" w:rsidRDefault="00F43DCE" w:rsidP="001305F2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創造兩人的新世界</w:t>
            </w:r>
          </w:p>
        </w:tc>
        <w:tc>
          <w:tcPr>
            <w:tcW w:w="1714" w:type="dxa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前往池上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1800~183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34735F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/>
                <w:sz w:val="24"/>
                <w:szCs w:val="24"/>
              </w:rPr>
              <w:t>Check In</w:t>
            </w: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t>渡假會館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1830~193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F43DCE" w:rsidRPr="0034735F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熱力四射晚會前的默契大考驗</w:t>
            </w:r>
          </w:p>
        </w:tc>
        <w:tc>
          <w:tcPr>
            <w:tcW w:w="1714" w:type="dxa"/>
            <w:vMerge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1930~210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216A0D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</w:t>
            </w:r>
            <w:r w:rsidRPr="00216A0D">
              <w:rPr>
                <w:rFonts w:ascii="標楷體" w:hAnsi="標楷體"/>
                <w:szCs w:val="28"/>
                <w:u w:val="single"/>
              </w:rPr>
              <w:t>Show Time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</w:t>
            </w:r>
            <w:r w:rsidRPr="00216A0D">
              <w:rPr>
                <w:rFonts w:ascii="標楷體" w:hAnsi="標楷體" w:cs="新細明體"/>
                <w:bCs/>
                <w:szCs w:val="28"/>
                <w:u w:val="single"/>
              </w:rPr>
              <w:t>Mr</w:t>
            </w:r>
            <w:r>
              <w:rPr>
                <w:rFonts w:ascii="標楷體" w:cs="新細明體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/>
                <w:bCs/>
                <w:szCs w:val="28"/>
                <w:u w:val="single"/>
              </w:rPr>
              <w:t>Right</w:t>
            </w:r>
          </w:p>
          <w:p w:rsidR="00F43DCE" w:rsidRPr="009E2C88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/>
                <w:sz w:val="24"/>
                <w:szCs w:val="24"/>
              </w:rPr>
              <w:t>Uni</w:t>
            </w:r>
            <w:r>
              <w:rPr>
                <w:rFonts w:ascii="標楷體" w:hAnsi="標楷體" w:hint="eastAsia"/>
                <w:sz w:val="24"/>
                <w:szCs w:val="24"/>
              </w:rPr>
              <w:t>新聞台愛情大放送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就是要秀出創意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73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2100~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34735F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color w:val="000000"/>
                <w:szCs w:val="28"/>
                <w:u w:val="single"/>
              </w:rPr>
              <w:t>坐擁星空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F43DCE" w:rsidRPr="002B6A06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</w:tbl>
    <w:p w:rsidR="00F43DCE" w:rsidRDefault="00F43DCE" w:rsidP="00FA536D">
      <w:pPr>
        <w:spacing w:line="400" w:lineRule="exact"/>
        <w:rPr>
          <w:rFonts w:ascii="標楷體"/>
          <w:b/>
          <w:szCs w:val="28"/>
        </w:rPr>
      </w:pPr>
    </w:p>
    <w:p w:rsidR="00F43DCE" w:rsidRPr="00CC497F" w:rsidRDefault="00F43DCE" w:rsidP="00FA536D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>DAY</w:t>
      </w:r>
      <w:r>
        <w:rPr>
          <w:rFonts w:ascii="標楷體" w:hAnsi="標楷體" w:hint="eastAsia"/>
          <w:b/>
          <w:szCs w:val="28"/>
        </w:rPr>
        <w:t>１：啟程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車遊伯朗大道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六十石山金針花海漫遊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午宴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光復糖廠小憩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87"/>
        <w:gridCol w:w="5954"/>
        <w:gridCol w:w="1668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687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F43DCE" w:rsidRPr="00D87004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>
              <w:rPr>
                <w:rFonts w:ascii="標楷體" w:hAnsi="標楷體" w:hint="eastAsia"/>
                <w:szCs w:val="28"/>
              </w:rPr>
              <w:t>美好的一天開始囉</w:t>
            </w:r>
            <w:r>
              <w:rPr>
                <w:rFonts w:ascii="標楷體" w:hAnsi="標楷體"/>
                <w:szCs w:val="28"/>
              </w:rPr>
              <w:t>!!</w:t>
            </w:r>
          </w:p>
        </w:tc>
        <w:tc>
          <w:tcPr>
            <w:tcW w:w="1668" w:type="dxa"/>
            <w:vMerge w:val="restart"/>
            <w:vAlign w:val="center"/>
          </w:tcPr>
          <w:p w:rsidR="00F43DCE" w:rsidRPr="001D54A6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t>渡假會館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0730~090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4534A">
              <w:rPr>
                <w:rFonts w:ascii="標楷體" w:hAnsi="標楷體" w:hint="eastAsia"/>
                <w:szCs w:val="28"/>
              </w:rPr>
              <w:t>蓬勃朝氣的早餐時光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F43DCE" w:rsidRPr="00676E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0900~1000</w:t>
            </w:r>
          </w:p>
        </w:tc>
        <w:tc>
          <w:tcPr>
            <w:tcW w:w="595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遇見金城武樹</w:t>
            </w:r>
          </w:p>
          <w:p w:rsidR="00F43DCE" w:rsidRPr="007C761E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車遊伯朗大道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尋覓金城武樹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美好一天的開始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1668" w:type="dxa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前往富里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7C761E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 w:rsidRPr="007C761E">
              <w:rPr>
                <w:rFonts w:ascii="標楷體" w:hAnsi="標楷體" w:hint="eastAsia"/>
                <w:szCs w:val="28"/>
                <w:u w:val="single"/>
              </w:rPr>
              <w:t>唱遊花海、愛情花語寄情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大車換小車一同去郊遊，台灣小瑞士</w:t>
            </w:r>
            <w:r>
              <w:rPr>
                <w:rFonts w:ascii="標楷體" w:hAnsi="標楷體"/>
                <w:sz w:val="24"/>
                <w:szCs w:val="24"/>
              </w:rPr>
              <w:t>Go Go</w:t>
            </w:r>
          </w:p>
          <w:p w:rsidR="00F43DCE" w:rsidRPr="00647916" w:rsidRDefault="00F43DCE" w:rsidP="001305F2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用心聽導覽、愛惜好原野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愛情心花正朵朵開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</w:tc>
        <w:tc>
          <w:tcPr>
            <w:tcW w:w="1668" w:type="dxa"/>
            <w:vMerge w:val="restart"/>
            <w:vAlign w:val="center"/>
          </w:tcPr>
          <w:p w:rsidR="00F43DCE" w:rsidRPr="00955B38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六十石山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金針花海</w:t>
            </w:r>
          </w:p>
        </w:tc>
      </w:tr>
      <w:tr w:rsidR="00F43DCE" w:rsidRPr="00955B38" w:rsidTr="001305F2">
        <w:trPr>
          <w:cantSplit/>
          <w:trHeight w:val="509"/>
          <w:jc w:val="center"/>
        </w:trPr>
        <w:tc>
          <w:tcPr>
            <w:tcW w:w="1687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43DCE" w:rsidRPr="006D3989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  <w:r>
              <w:rPr>
                <w:rFonts w:ascii="標楷體" w:hAnsi="標楷體"/>
                <w:szCs w:val="28"/>
              </w:rPr>
              <w:t>+</w:t>
            </w:r>
            <w:r>
              <w:rPr>
                <w:rFonts w:ascii="標楷體" w:hAnsi="標楷體" w:hint="eastAsia"/>
                <w:szCs w:val="28"/>
              </w:rPr>
              <w:t>午後花海漫遊</w:t>
            </w:r>
          </w:p>
        </w:tc>
        <w:tc>
          <w:tcPr>
            <w:tcW w:w="1668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1330~140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43DCE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687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43DCE" w:rsidRPr="00216A0D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列車返航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歡樂</w:t>
            </w:r>
            <w:r>
              <w:rPr>
                <w:rFonts w:ascii="標楷體" w:hAnsi="標楷體"/>
                <w:szCs w:val="28"/>
                <w:u w:val="single"/>
              </w:rPr>
              <w:t>KTV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F43DCE" w:rsidRPr="00B57819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F43DCE" w:rsidRDefault="00F43DCE" w:rsidP="001305F2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前往花蓮</w:t>
            </w: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687" w:type="dxa"/>
            <w:vMerge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F43DCE" w:rsidRPr="009E322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小憩時光Ⅱ：光復糖廠</w:t>
            </w:r>
          </w:p>
          <w:p w:rsidR="00F43DCE" w:rsidRPr="00020F54" w:rsidRDefault="00F43DCE" w:rsidP="001305F2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Take a Break~</w:t>
            </w:r>
            <w:r>
              <w:rPr>
                <w:rFonts w:ascii="標楷體" w:hAnsi="標楷體" w:hint="eastAsia"/>
                <w:sz w:val="24"/>
                <w:szCs w:val="24"/>
              </w:rPr>
              <w:t>放鬆筋骨、甦醒心情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走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  <w:r>
              <w:rPr>
                <w:rFonts w:ascii="標楷體" w:hAnsi="標楷體" w:hint="eastAsia"/>
                <w:sz w:val="24"/>
                <w:szCs w:val="24"/>
              </w:rPr>
              <w:t>再去吃冰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668" w:type="dxa"/>
            <w:vAlign w:val="center"/>
          </w:tcPr>
          <w:p w:rsidR="00F43DCE" w:rsidRDefault="00F43DCE" w:rsidP="001305F2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光復糖廠</w:t>
            </w: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F43DCE" w:rsidRDefault="00F43DCE" w:rsidP="00FA536D">
      <w:pPr>
        <w:pStyle w:val="1"/>
        <w:ind w:left="0" w:firstLineChars="0" w:firstLine="0"/>
        <w:rPr>
          <w:rFonts w:asci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3800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【住宿地點</w:t>
      </w:r>
      <w:r w:rsidRPr="00EC4E71">
        <w:rPr>
          <w:rFonts w:ascii="標楷體" w:hAnsi="標楷體" w:hint="eastAsia"/>
          <w:szCs w:val="28"/>
        </w:rPr>
        <w:t>】</w:t>
      </w:r>
      <w:r w:rsidRPr="00B3506E">
        <w:rPr>
          <w:rFonts w:ascii="標楷體" w:hAnsi="標楷體" w:hint="eastAsia"/>
          <w:szCs w:val="28"/>
        </w:rPr>
        <w:t>大坡池渡假會館</w:t>
      </w:r>
      <w:r>
        <w:rPr>
          <w:rFonts w:ascii="標楷體" w:hAnsi="標楷體" w:hint="eastAsia"/>
          <w:szCs w:val="28"/>
        </w:rPr>
        <w:t>（</w:t>
      </w:r>
      <w:r w:rsidRPr="00FE0223">
        <w:rPr>
          <w:rFonts w:ascii="標楷體" w:hAnsi="標楷體" w:hint="eastAsia"/>
          <w:szCs w:val="28"/>
        </w:rPr>
        <w:t>台東縣池上鄉信義路</w:t>
      </w:r>
      <w:r w:rsidRPr="00FE0223">
        <w:rPr>
          <w:rFonts w:ascii="標楷體" w:hAnsi="標楷體"/>
          <w:szCs w:val="28"/>
        </w:rPr>
        <w:t>39</w:t>
      </w:r>
      <w:r w:rsidRPr="00FE0223">
        <w:rPr>
          <w:rFonts w:ascii="標楷體" w:hAnsi="標楷體" w:hint="eastAsia"/>
          <w:szCs w:val="28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/>
          <w:szCs w:val="28"/>
        </w:rPr>
        <w:t>/2-4</w:t>
      </w:r>
      <w:r>
        <w:rPr>
          <w:rFonts w:ascii="標楷體" w:hAnsi="標楷體" w:hint="eastAsia"/>
          <w:szCs w:val="28"/>
        </w:rPr>
        <w:t>人</w:t>
      </w:r>
      <w:r>
        <w:rPr>
          <w:rFonts w:ascii="標楷體" w:hAnsi="標楷體"/>
          <w:szCs w:val="28"/>
        </w:rPr>
        <w:t>1</w:t>
      </w:r>
      <w:r>
        <w:rPr>
          <w:rFonts w:ascii="標楷體" w:hAnsi="標楷體" w:hint="eastAsia"/>
          <w:szCs w:val="28"/>
        </w:rPr>
        <w:t>房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台東火車站</w:t>
      </w:r>
      <w:r w:rsidRPr="00FE0223">
        <w:rPr>
          <w:rFonts w:ascii="標楷體" w:hAnsi="標楷體"/>
          <w:b/>
          <w:szCs w:val="28"/>
        </w:rPr>
        <w:t>(</w:t>
      </w:r>
      <w:r w:rsidRPr="00FE0223">
        <w:rPr>
          <w:rFonts w:ascii="標楷體" w:hAnsi="標楷體" w:hint="eastAsia"/>
          <w:b/>
          <w:szCs w:val="28"/>
        </w:rPr>
        <w:t>請留意活動前五天信箱中的行前通知</w:t>
      </w:r>
      <w:r w:rsidRPr="00FE0223">
        <w:rPr>
          <w:rFonts w:ascii="標楷體" w:hAnsi="標楷體"/>
          <w:b/>
          <w:szCs w:val="28"/>
        </w:rPr>
        <w:t>)</w:t>
      </w:r>
      <w:r>
        <w:rPr>
          <w:rFonts w:asci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D80827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十九、第</w:t>
      </w:r>
      <w:r>
        <w:rPr>
          <w:sz w:val="30"/>
          <w:szCs w:val="30"/>
        </w:rPr>
        <w:t>19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12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林美踏青海洋之戀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0113FE">
      <w:pPr>
        <w:spacing w:line="520" w:lineRule="exact"/>
        <w:ind w:firstLineChars="50" w:firstLine="140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喜歡步道踏青、眷戀山林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&amp;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海洋的人</w:t>
      </w:r>
    </w:p>
    <w:p w:rsidR="00F43DCE" w:rsidRDefault="00F43DCE" w:rsidP="00D80827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林美磐石古道踏青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東森海洋渡假村午餐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海濱步道漫遊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5528"/>
        <w:gridCol w:w="2314"/>
      </w:tblGrid>
      <w:tr w:rsidR="00F43DCE" w:rsidRPr="00955B38" w:rsidTr="00A35219">
        <w:trPr>
          <w:cantSplit/>
          <w:trHeight w:val="380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35219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35219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35219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A35219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 w:val="restart"/>
            <w:vAlign w:val="center"/>
          </w:tcPr>
          <w:p w:rsidR="00F43DCE" w:rsidRPr="00DA625A" w:rsidRDefault="00F43DCE" w:rsidP="00203D6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捷運站</w:t>
            </w:r>
            <w:r>
              <w:rPr>
                <w:rFonts w:ascii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AM9:20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礁溪火車站</w:t>
            </w:r>
          </w:p>
        </w:tc>
      </w:tr>
      <w:tr w:rsidR="00F43DCE" w:rsidRPr="00955B38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A35219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F70A55" w:rsidRDefault="00F43DCE" w:rsidP="00A35219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F43DCE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0940~114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1E241E" w:rsidRDefault="00F43DCE" w:rsidP="00A35219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林美步道好時光</w:t>
            </w:r>
          </w:p>
          <w:p w:rsidR="00F43DCE" w:rsidRDefault="00F43DCE" w:rsidP="00A35219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】就是要搶愛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揭開聯誼活動浪漫心序曲</w:t>
            </w:r>
          </w:p>
          <w:p w:rsidR="00F43DCE" w:rsidRPr="00422C71" w:rsidRDefault="00F43DCE" w:rsidP="00A35219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【步道戀人】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命運安排步道戀人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林美磐石古道</w:t>
            </w:r>
          </w:p>
        </w:tc>
      </w:tr>
      <w:tr w:rsidR="00F43DCE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1140~1230</w:t>
            </w:r>
          </w:p>
        </w:tc>
        <w:tc>
          <w:tcPr>
            <w:tcW w:w="5528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愛戀特快車Ⅱ～迎向幸福</w:t>
            </w:r>
          </w:p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幸福列車上愛的初體驗Ⅱ、王子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</w:p>
        </w:tc>
        <w:tc>
          <w:tcPr>
            <w:tcW w:w="2314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前往海洋渡假村</w:t>
            </w:r>
          </w:p>
        </w:tc>
      </w:tr>
      <w:tr w:rsidR="00F43DCE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1230~133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C36254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踏青後的陽光午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餐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餓了嗎</w:t>
            </w:r>
            <w:r>
              <w:rPr>
                <w:rFonts w:ascii="標楷體" w:hAnsi="標楷體"/>
                <w:sz w:val="24"/>
                <w:szCs w:val="24"/>
              </w:rPr>
              <w:t>?</w:t>
            </w:r>
            <w:r>
              <w:rPr>
                <w:rFonts w:ascii="標楷體" w:hAnsi="標楷體" w:hint="eastAsia"/>
                <w:sz w:val="24"/>
                <w:szCs w:val="24"/>
              </w:rPr>
              <w:t>走完步道的讓鮮嫩鄉野大餐滿足你我味蕾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Align w:val="center"/>
          </w:tcPr>
          <w:p w:rsidR="00F43DCE" w:rsidRPr="00C36254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渡假村餐廳</w:t>
            </w:r>
          </w:p>
        </w:tc>
      </w:tr>
      <w:tr w:rsidR="00F43DCE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0113FE" w:rsidRDefault="00F43DCE" w:rsidP="000113FE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</w:t>
            </w:r>
            <w:r>
              <w:rPr>
                <w:rFonts w:ascii="標楷體" w:hAnsi="標楷體"/>
                <w:szCs w:val="28"/>
                <w:u w:val="single"/>
              </w:rPr>
              <w:t>Show Time</w:t>
            </w:r>
          </w:p>
          <w:p w:rsidR="00F43DCE" w:rsidRPr="00A36986" w:rsidRDefault="00F43DCE" w:rsidP="00A35219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</w:t>
            </w:r>
            <w:r>
              <w:rPr>
                <w:rFonts w:ascii="標楷體" w:hAnsi="標楷體"/>
                <w:sz w:val="24"/>
                <w:szCs w:val="24"/>
              </w:rPr>
              <w:t>Mr.Right</w:t>
            </w:r>
            <w:r>
              <w:rPr>
                <w:rFonts w:ascii="標楷體" w:hAnsi="標楷體" w:hint="eastAsia"/>
                <w:sz w:val="24"/>
                <w:szCs w:val="24"/>
              </w:rPr>
              <w:t>百分情人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A35219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海洋渡假村</w:t>
            </w:r>
          </w:p>
          <w:p w:rsidR="00F43DCE" w:rsidRPr="0047125E" w:rsidRDefault="00F43DCE" w:rsidP="00A35219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＋園區步道</w:t>
            </w:r>
          </w:p>
        </w:tc>
      </w:tr>
      <w:tr w:rsidR="00F43DCE" w:rsidRPr="0047125E" w:rsidTr="00A35219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</w:p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F43DCE" w:rsidRPr="0047125E" w:rsidRDefault="00F43DCE" w:rsidP="00A35219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47125E" w:rsidTr="00A35219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海濱步道浪漫小教堂之旅</w:t>
            </w:r>
          </w:p>
          <w:p w:rsidR="00F43DCE" w:rsidRPr="00020F54" w:rsidRDefault="00F43DCE" w:rsidP="00A35219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在蘭陽浪漫海景教堂旁預約下一站幸福</w:t>
            </w:r>
          </w:p>
        </w:tc>
        <w:tc>
          <w:tcPr>
            <w:tcW w:w="2314" w:type="dxa"/>
            <w:vMerge/>
            <w:vAlign w:val="center"/>
          </w:tcPr>
          <w:p w:rsidR="00F43DCE" w:rsidRPr="0047125E" w:rsidRDefault="00F43DCE" w:rsidP="00A35219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Tr="00A35219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Pr="00B57819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314" w:type="dxa"/>
            <w:vMerge/>
            <w:vAlign w:val="center"/>
          </w:tcPr>
          <w:p w:rsidR="00F43DCE" w:rsidRDefault="00F43DCE" w:rsidP="00A35219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35219">
        <w:trPr>
          <w:cantSplit/>
          <w:trHeight w:val="33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3521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314A0A" w:rsidRDefault="00F43DCE" w:rsidP="00E6097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【活動地點】林美磐石古道、東森海洋渡假村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國父紀念館</w:t>
      </w:r>
      <w:r w:rsidRPr="00516F00">
        <w:rPr>
          <w:rFonts w:ascii="標楷體" w:hAnsi="標楷體" w:cs="標楷體" w:hint="eastAsia"/>
          <w:szCs w:val="28"/>
        </w:rPr>
        <w:t>捷運站</w:t>
      </w:r>
      <w:r>
        <w:rPr>
          <w:rFonts w:ascii="標楷體" w:hAnsi="標楷體" w:cs="標楷體" w:hint="eastAsia"/>
          <w:szCs w:val="28"/>
        </w:rPr>
        <w:t>、礁溪火車站</w:t>
      </w:r>
      <w:r w:rsidRPr="000113FE">
        <w:rPr>
          <w:rFonts w:ascii="標楷體" w:hAnsi="標楷體"/>
          <w:b/>
          <w:bCs/>
          <w:sz w:val="24"/>
          <w:szCs w:val="24"/>
        </w:rPr>
        <w:t>(</w:t>
      </w:r>
      <w:r w:rsidRPr="000113FE">
        <w:rPr>
          <w:rFonts w:ascii="標楷體" w:hAnsi="標楷體" w:hint="eastAsia"/>
          <w:b/>
          <w:bCs/>
          <w:sz w:val="24"/>
          <w:szCs w:val="24"/>
        </w:rPr>
        <w:t>請留意活動前五天信箱中的行前通知</w:t>
      </w:r>
      <w:r w:rsidRPr="000113FE">
        <w:rPr>
          <w:rFonts w:ascii="標楷體" w:hAnsi="標楷體"/>
          <w:b/>
          <w:bCs/>
          <w:sz w:val="24"/>
          <w:szCs w:val="24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1E19C1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二十</w:t>
      </w:r>
      <w:r w:rsidRPr="00A840C9">
        <w:rPr>
          <w:rFonts w:hint="eastAsia"/>
          <w:sz w:val="30"/>
          <w:szCs w:val="30"/>
        </w:rPr>
        <w:t>、第</w:t>
      </w:r>
      <w:r>
        <w:rPr>
          <w:sz w:val="30"/>
          <w:szCs w:val="30"/>
        </w:rPr>
        <w:t>20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12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花露花卉古道之旅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E6097E">
      <w:pPr>
        <w:spacing w:line="520" w:lineRule="exact"/>
        <w:ind w:firstLineChars="45" w:firstLine="126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喜愛步道健行、追火車、園藝花卉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&amp;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精油者</w:t>
      </w:r>
    </w:p>
    <w:p w:rsidR="00F43DCE" w:rsidRPr="00CB54FF" w:rsidRDefault="00F43DCE" w:rsidP="001E19C1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勝興車站挑材古道步道行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花露花卉農場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互動時光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精油</w:t>
      </w:r>
      <w:r>
        <w:rPr>
          <w:rFonts w:ascii="標楷體" w:hAnsi="標楷體"/>
          <w:b/>
          <w:bCs/>
          <w:szCs w:val="28"/>
        </w:rPr>
        <w:t>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F43DCE" w:rsidRPr="00955B38" w:rsidTr="00A72034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</w:t>
            </w:r>
            <w:r>
              <w:rPr>
                <w:rFonts w:ascii="標楷體"/>
                <w:szCs w:val="28"/>
              </w:rPr>
              <w:t>0</w:t>
            </w:r>
            <w:r>
              <w:rPr>
                <w:rFonts w:ascii="標楷體" w:hAnsi="標楷體"/>
                <w:szCs w:val="28"/>
              </w:rPr>
              <w:t>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F43DCE" w:rsidRPr="00E6097E" w:rsidRDefault="00F43DCE" w:rsidP="004F3FB1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E6097E">
              <w:rPr>
                <w:rFonts w:ascii="標楷體" w:hAnsi="標楷體" w:hint="eastAsia"/>
                <w:szCs w:val="28"/>
              </w:rPr>
              <w:t>苗栗</w:t>
            </w:r>
            <w:r>
              <w:rPr>
                <w:rFonts w:ascii="標楷體"/>
                <w:szCs w:val="28"/>
              </w:rPr>
              <w:br/>
            </w:r>
            <w:r w:rsidRPr="00E6097E">
              <w:rPr>
                <w:rFonts w:ascii="標楷體" w:hAnsi="標楷體" w:hint="eastAsia"/>
                <w:szCs w:val="28"/>
              </w:rPr>
              <w:t>火車站前站</w:t>
            </w:r>
          </w:p>
        </w:tc>
      </w:tr>
      <w:tr w:rsidR="00F43DCE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vMerge w:val="restart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0920~1140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古道輕健行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F43DCE" w:rsidRPr="00B06F27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】就是要手牽手一起去郊遊、感受古道</w:t>
            </w:r>
          </w:p>
        </w:tc>
        <w:tc>
          <w:tcPr>
            <w:tcW w:w="2310" w:type="dxa"/>
            <w:vMerge w:val="restart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挑柴古道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F43DCE" w:rsidRPr="00C36254" w:rsidTr="00A72034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勝興車站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舊巷弄發現心戀情</w:t>
            </w:r>
          </w:p>
          <w:p w:rsidR="00F43DCE" w:rsidRPr="00C60D87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】鐵道行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那些年追火車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別再錯過對的人</w:t>
            </w:r>
          </w:p>
        </w:tc>
        <w:tc>
          <w:tcPr>
            <w:tcW w:w="2310" w:type="dxa"/>
            <w:vMerge/>
            <w:vAlign w:val="center"/>
          </w:tcPr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1140~1220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兩人世界的私密空間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談心、談情、談未來</w:t>
            </w:r>
          </w:p>
        </w:tc>
        <w:tc>
          <w:tcPr>
            <w:tcW w:w="2310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前往花露花卉</w:t>
            </w:r>
          </w:p>
        </w:tc>
      </w:tr>
      <w:tr w:rsidR="00F43DCE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1220~1330</w:t>
            </w:r>
          </w:p>
        </w:tc>
        <w:tc>
          <w:tcPr>
            <w:tcW w:w="5528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在薰衣草的芳香香氣中享受甜蜜特製的風味午餐</w:t>
            </w:r>
          </w:p>
        </w:tc>
        <w:tc>
          <w:tcPr>
            <w:tcW w:w="2310" w:type="dxa"/>
            <w:vAlign w:val="center"/>
          </w:tcPr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芳香餐廳</w:t>
            </w:r>
          </w:p>
        </w:tc>
      </w:tr>
      <w:tr w:rsidR="00F43DCE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1330~153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默契心語、緣來是你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花露花卉</w:t>
            </w:r>
          </w:p>
          <w:p w:rsidR="00F43DCE" w:rsidRPr="0047125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F43DCE" w:rsidRPr="00955B38" w:rsidTr="00A72034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1530~170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芳香</w:t>
            </w:r>
            <w:r>
              <w:rPr>
                <w:rFonts w:ascii="標楷體" w:hAnsi="標楷體"/>
                <w:szCs w:val="28"/>
                <w:u w:val="single"/>
              </w:rPr>
              <w:t>DIY+</w:t>
            </w:r>
            <w:r>
              <w:rPr>
                <w:rFonts w:ascii="標楷體" w:hAnsi="標楷體" w:hint="eastAsia"/>
                <w:szCs w:val="28"/>
                <w:u w:val="single"/>
              </w:rPr>
              <w:t>花園行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43DCE" w:rsidRPr="00E25193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在精油芳香的世界裡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</w:t>
            </w:r>
            <w:r>
              <w:rPr>
                <w:rFonts w:hint="eastAsia"/>
                <w:sz w:val="24"/>
                <w:szCs w:val="24"/>
              </w:rPr>
              <w:t>福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與愛相遇</w:t>
            </w:r>
          </w:p>
          <w:p w:rsidR="00F43DCE" w:rsidRPr="00E25193" w:rsidRDefault="00F43DCE" w:rsidP="00A72034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【活動地點】挑柴古道</w:t>
      </w:r>
      <w:r>
        <w:rPr>
          <w:rFonts w:ascii="標楷體" w:hAnsi="標楷體"/>
          <w:szCs w:val="28"/>
        </w:rPr>
        <w:t>&amp;</w:t>
      </w:r>
      <w:r>
        <w:rPr>
          <w:rFonts w:ascii="標楷體" w:hAnsi="標楷體" w:hint="eastAsia"/>
          <w:szCs w:val="28"/>
        </w:rPr>
        <w:t>勝興車站、花露花卉休閒農場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苗栗火車站</w:t>
      </w:r>
      <w:r w:rsidRPr="00E6097E">
        <w:rPr>
          <w:rFonts w:ascii="標楷體" w:hAnsi="標楷體"/>
          <w:b/>
          <w:bCs/>
          <w:szCs w:val="28"/>
        </w:rPr>
        <w:t>(</w:t>
      </w:r>
      <w:r w:rsidRPr="00E6097E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E6097E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244ABA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廿一、第</w:t>
      </w:r>
      <w:r>
        <w:rPr>
          <w:sz w:val="30"/>
          <w:szCs w:val="30"/>
        </w:rPr>
        <w:t>21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 w:rsidRPr="00005A60">
        <w:rPr>
          <w:rFonts w:hint="eastAsia"/>
          <w:sz w:val="30"/>
          <w:szCs w:val="30"/>
        </w:rPr>
        <w:t>香藝彩繪村秋之戀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3B19E2">
      <w:pPr>
        <w:spacing w:line="520" w:lineRule="exact"/>
        <w:ind w:firstLineChars="30" w:firstLine="8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喜歡傳統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&amp;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彩繪藝術、小摺追風的人</w:t>
      </w:r>
    </w:p>
    <w:p w:rsidR="00F43DCE" w:rsidRPr="004905E1" w:rsidRDefault="00F43DCE" w:rsidP="00244ABA">
      <w:pPr>
        <w:spacing w:line="400" w:lineRule="exact"/>
        <w:jc w:val="left"/>
        <w:rPr>
          <w:rFonts w:ascii="標楷體"/>
          <w:b/>
          <w:bCs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香藝文化園區芳香之旅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小摺</w:t>
      </w:r>
      <w:r>
        <w:rPr>
          <w:rFonts w:ascii="標楷體" w:hAnsi="標楷體" w:hint="eastAsia"/>
          <w:b/>
          <w:bCs/>
          <w:szCs w:val="28"/>
        </w:rPr>
        <w:t>漫遊板陶窯藝術村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彩繪吉祥物</w:t>
      </w:r>
      <w:r w:rsidRPr="002D42E4">
        <w:rPr>
          <w:rFonts w:ascii="標楷體" w:hAnsi="標楷體"/>
          <w:b/>
          <w:kern w:val="0"/>
          <w:szCs w:val="28"/>
        </w:rPr>
        <w:t>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F43DCE" w:rsidRPr="00955B38" w:rsidTr="00A72034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F43DCE" w:rsidRPr="003B19E2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3B19E2">
              <w:rPr>
                <w:rFonts w:ascii="標楷體" w:hAnsi="標楷體" w:hint="eastAsia"/>
                <w:szCs w:val="28"/>
              </w:rPr>
              <w:t>嘉義</w:t>
            </w:r>
            <w:r w:rsidRPr="003B19E2">
              <w:rPr>
                <w:rFonts w:ascii="標楷體"/>
                <w:szCs w:val="28"/>
              </w:rPr>
              <w:br/>
            </w:r>
            <w:r w:rsidRPr="003B19E2">
              <w:rPr>
                <w:rFonts w:ascii="標楷體" w:hAnsi="標楷體" w:hint="eastAsia"/>
                <w:szCs w:val="28"/>
              </w:rPr>
              <w:t>火車站前站</w:t>
            </w:r>
          </w:p>
        </w:tc>
      </w:tr>
      <w:tr w:rsidR="00F43DCE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F43DCE" w:rsidRPr="00955B38" w:rsidRDefault="00F43DCE" w:rsidP="003B19E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新港</w:t>
            </w: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0920~100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輕閱</w:t>
            </w:r>
            <w:r>
              <w:rPr>
                <w:rFonts w:ascii="標楷體" w:hAnsi="標楷體"/>
                <w:szCs w:val="28"/>
                <w:u w:val="single"/>
              </w:rPr>
              <w:t>&amp;</w:t>
            </w:r>
            <w:r>
              <w:rPr>
                <w:rFonts w:ascii="標楷體" w:hAnsi="標楷體" w:hint="eastAsia"/>
                <w:szCs w:val="28"/>
                <w:u w:val="single"/>
              </w:rPr>
              <w:t>聞香開啟浪漫行程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】在視覺與嗅覺的饗宴中感受</w:t>
            </w:r>
            <w:r w:rsidRPr="00E62DB9">
              <w:rPr>
                <w:rFonts w:ascii="標楷體" w:hAnsi="標楷體" w:hint="eastAsia"/>
                <w:sz w:val="24"/>
                <w:szCs w:val="24"/>
              </w:rPr>
              <w:t>幽渺的</w:t>
            </w:r>
            <w:r>
              <w:rPr>
                <w:rFonts w:ascii="標楷體" w:hAnsi="標楷體" w:hint="eastAsia"/>
                <w:sz w:val="24"/>
                <w:szCs w:val="24"/>
              </w:rPr>
              <w:t>悸動</w:t>
            </w:r>
          </w:p>
        </w:tc>
        <w:tc>
          <w:tcPr>
            <w:tcW w:w="2310" w:type="dxa"/>
            <w:vMerge w:val="restart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新港香藝園區</w:t>
            </w: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1000~113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</w:p>
          <w:p w:rsidR="00F43DCE" w:rsidRPr="00E62DB9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】破冰之旅互動遊戲打破尷尬認識彼此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F43DCE" w:rsidRPr="00BD32B8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EC1305">
              <w:rPr>
                <w:rFonts w:ascii="標楷體" w:hAnsi="標楷體" w:hint="eastAsia"/>
                <w:szCs w:val="28"/>
              </w:rPr>
              <w:t>剪黏主題餐廳</w:t>
            </w: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  <w:r>
              <w:rPr>
                <w:rFonts w:ascii="標楷體" w:hAnsi="標楷體" w:hint="eastAsia"/>
                <w:szCs w:val="28"/>
                <w:u w:val="single"/>
              </w:rPr>
              <w:t>時光分享創意</w:t>
            </w:r>
          </w:p>
          <w:p w:rsidR="00F43DCE" w:rsidRPr="00B93351" w:rsidRDefault="00F43DCE" w:rsidP="00A72034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默契大考驗，趕快提升各組默契指數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+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F43DCE" w:rsidRPr="0047125E" w:rsidTr="00A72034">
        <w:trPr>
          <w:cantSplit/>
          <w:trHeight w:val="18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用相機發現板陶窯之美、留下你我身影</w:t>
            </w:r>
          </w:p>
        </w:tc>
        <w:tc>
          <w:tcPr>
            <w:tcW w:w="2310" w:type="dxa"/>
            <w:vMerge/>
            <w:vAlign w:val="center"/>
          </w:tcPr>
          <w:p w:rsidR="00F43DCE" w:rsidRPr="00FD01D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47125E" w:rsidTr="00A72034">
        <w:trPr>
          <w:cantSplit/>
          <w:trHeight w:val="189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卡踏車戀人時光，簡單緣份讓愛情醞釀</w:t>
            </w:r>
          </w:p>
        </w:tc>
        <w:tc>
          <w:tcPr>
            <w:tcW w:w="2310" w:type="dxa"/>
            <w:vMerge/>
            <w:vAlign w:val="center"/>
          </w:tcPr>
          <w:p w:rsidR="00F43DCE" w:rsidRPr="0047125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F43DCE" w:rsidRPr="00E25193" w:rsidRDefault="00F43DCE" w:rsidP="00A72034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Pr="006968D3" w:rsidRDefault="00F43DCE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【活動地點】新港香藝園區、</w:t>
      </w:r>
      <w:r w:rsidRPr="00FD01DE">
        <w:rPr>
          <w:rFonts w:ascii="標楷體" w:hAnsi="標楷體" w:hint="eastAsia"/>
          <w:szCs w:val="28"/>
        </w:rPr>
        <w:t>板陶窯工藝園區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嘉義火車站</w:t>
      </w:r>
      <w:r w:rsidRPr="00E6097E">
        <w:rPr>
          <w:rFonts w:ascii="標楷體" w:hAnsi="標楷體"/>
          <w:b/>
          <w:bCs/>
          <w:szCs w:val="28"/>
        </w:rPr>
        <w:t>(</w:t>
      </w:r>
      <w:r w:rsidRPr="00E6097E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E6097E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4F4302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廿二、第</w:t>
      </w:r>
      <w:r>
        <w:rPr>
          <w:sz w:val="30"/>
          <w:szCs w:val="30"/>
        </w:rPr>
        <w:t>22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河岸森林秋天童話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665359">
      <w:pPr>
        <w:spacing w:line="520" w:lineRule="exact"/>
        <w:ind w:firstLineChars="30" w:firstLine="8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喜歡童話故事、景觀園藝、賞鳥的人</w:t>
      </w:r>
    </w:p>
    <w:p w:rsidR="00F43DCE" w:rsidRDefault="00F43DCE" w:rsidP="004F4302">
      <w:pPr>
        <w:spacing w:line="520" w:lineRule="exact"/>
        <w:rPr>
          <w:rFonts w:ascii="標楷體"/>
          <w:b/>
          <w:kern w:val="0"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 w:rsidRPr="002D42E4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河岸童話森林破冰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午餐饗宴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夢遊仙境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鳥花園漫遊</w:t>
      </w:r>
      <w:r>
        <w:rPr>
          <w:rFonts w:ascii="標楷體" w:hAnsi="標楷體"/>
          <w:b/>
          <w:kern w:val="0"/>
          <w:szCs w:val="28"/>
        </w:rPr>
        <w:t>+Pizza DIY/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BC66EE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AM8:00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台大醫院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捷運站</w:t>
            </w:r>
            <w:r>
              <w:rPr>
                <w:rFonts w:ascii="標楷體" w:hAnsi="標楷體" w:cs="標楷體"/>
                <w:sz w:val="24"/>
                <w:szCs w:val="24"/>
              </w:rPr>
              <w:t>4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</w:p>
          <w:p w:rsidR="00F43DCE" w:rsidRPr="00BC66EE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>AM9:10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桃園南崁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F43DCE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愛情推銷員打開你我的心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大溪</w:t>
            </w: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0930~1140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歡樂破冰互動時光</w:t>
            </w:r>
          </w:p>
          <w:p w:rsidR="00F43DCE" w:rsidRPr="00665359" w:rsidRDefault="00F43DCE" w:rsidP="00665359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】請你跟我這樣做、這樣說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就是要快樂</w:t>
            </w:r>
          </w:p>
        </w:tc>
        <w:tc>
          <w:tcPr>
            <w:tcW w:w="2462" w:type="dxa"/>
            <w:vAlign w:val="center"/>
          </w:tcPr>
          <w:p w:rsidR="00F43DCE" w:rsidRDefault="00F43DCE" w:rsidP="001305F2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夥同新朋友品嘗無國界精緻套餐，遠眺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凱莉餐廳</w:t>
            </w:r>
          </w:p>
        </w:tc>
      </w:tr>
      <w:tr w:rsidR="00F43DCE" w:rsidRPr="0047125E" w:rsidTr="001305F2">
        <w:trPr>
          <w:cantSplit/>
          <w:trHeight w:val="1058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BC66E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在童話的世界裡尋找愛情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【小組聯誼】尋找世界童話達人，請叫我第一名喔</w:t>
            </w:r>
            <w:r>
              <w:rPr>
                <w:rFonts w:ascii="標楷體" w:hAnsi="標楷體"/>
                <w:sz w:val="24"/>
                <w:szCs w:val="24"/>
              </w:rPr>
              <w:t>!!</w:t>
            </w:r>
          </w:p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尋找童話森林大寶藏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Default="00F43DCE" w:rsidP="001305F2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F43DCE" w:rsidRPr="0047125E" w:rsidRDefault="00F43DCE" w:rsidP="001305F2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1420~150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665359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楊梅</w:t>
            </w: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D84AB9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F43DCE" w:rsidRPr="00CA25E0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/>
                <w:sz w:val="24"/>
                <w:szCs w:val="24"/>
              </w:rPr>
              <w:br/>
            </w:r>
            <w:r w:rsidRPr="00D84AB9"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</w:t>
            </w:r>
            <w:r>
              <w:rPr>
                <w:rFonts w:ascii="標楷體" w:hAnsi="標楷體"/>
                <w:sz w:val="24"/>
                <w:szCs w:val="24"/>
              </w:rPr>
              <w:t>Pizza DIY</w:t>
            </w:r>
            <w:r>
              <w:rPr>
                <w:rFonts w:ascii="標楷體" w:hAnsi="標楷體" w:hint="eastAsia"/>
                <w:sz w:val="24"/>
                <w:szCs w:val="24"/>
              </w:rPr>
              <w:t>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  <w:p w:rsidR="00F43DCE" w:rsidRPr="00945186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】浪漫鳥花園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遊</w:t>
            </w:r>
            <w:r>
              <w:rPr>
                <w:rFonts w:ascii="標楷體" w:hAnsi="標楷體" w:hint="eastAsia"/>
                <w:sz w:val="24"/>
                <w:szCs w:val="24"/>
              </w:rPr>
              <w:t>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～在森林裡呼吸愛情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森林鳥花園</w:t>
            </w:r>
          </w:p>
        </w:tc>
      </w:tr>
      <w:tr w:rsidR="00F43DCE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66535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【活動地點】河岸森林童話餐廳、森林鳥花園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臺大醫院捷運站、桃園長榮大樓</w:t>
      </w:r>
      <w:r w:rsidRPr="00665359">
        <w:rPr>
          <w:rFonts w:ascii="標楷體" w:hAnsi="標楷體"/>
          <w:b/>
          <w:bCs/>
          <w:sz w:val="24"/>
          <w:szCs w:val="24"/>
        </w:rPr>
        <w:t>(</w:t>
      </w:r>
      <w:r w:rsidRPr="00665359">
        <w:rPr>
          <w:rFonts w:ascii="標楷體" w:hAnsi="標楷體" w:hint="eastAsia"/>
          <w:b/>
          <w:bCs/>
          <w:sz w:val="24"/>
          <w:szCs w:val="24"/>
        </w:rPr>
        <w:t>請留意活動前五天信箱中的行前通知</w:t>
      </w:r>
      <w:r w:rsidRPr="00665359">
        <w:rPr>
          <w:rFonts w:ascii="標楷體" w:hAnsi="標楷體"/>
          <w:b/>
          <w:bCs/>
          <w:sz w:val="24"/>
          <w:szCs w:val="24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1458F5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廿三、第</w:t>
      </w:r>
      <w:r>
        <w:rPr>
          <w:sz w:val="30"/>
          <w:szCs w:val="30"/>
        </w:rPr>
        <w:t>23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特寫後山</w:t>
      </w:r>
      <w:r>
        <w:rPr>
          <w:rFonts w:ascii="標楷體" w:hAnsi="標楷體" w:hint="eastAsia"/>
          <w:sz w:val="30"/>
          <w:szCs w:val="30"/>
        </w:rPr>
        <w:t>の</w:t>
      </w:r>
      <w:r>
        <w:rPr>
          <w:rFonts w:hint="eastAsia"/>
          <w:sz w:val="30"/>
          <w:szCs w:val="30"/>
        </w:rPr>
        <w:t>戀習曲</w:t>
      </w:r>
      <w:r w:rsidRPr="00185251">
        <w:rPr>
          <w:rFonts w:hint="eastAsia"/>
          <w:sz w:val="30"/>
          <w:szCs w:val="30"/>
        </w:rPr>
        <w:t>一日遊</w:t>
      </w:r>
    </w:p>
    <w:p w:rsidR="00F43DCE" w:rsidRDefault="00F43DCE" w:rsidP="001458F5">
      <w:pPr>
        <w:spacing w:line="520" w:lineRule="exact"/>
        <w:ind w:firstLineChars="55" w:firstLine="154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喜歡拍照攝影、美景當前的人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(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專業攝影老師隨行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)</w:t>
      </w:r>
    </w:p>
    <w:p w:rsidR="00F43DCE" w:rsidRPr="009F6D98" w:rsidRDefault="00F43DCE" w:rsidP="001458F5">
      <w:pPr>
        <w:spacing w:line="520" w:lineRule="exact"/>
        <w:rPr>
          <w:rFonts w:ascii="標楷體"/>
          <w:b/>
          <w:kern w:val="0"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 w:rsidRPr="00841B62">
        <w:rPr>
          <w:rFonts w:ascii="標楷體" w:hAnsi="標楷體"/>
          <w:b/>
          <w:kern w:val="0"/>
          <w:szCs w:val="28"/>
        </w:rPr>
        <w:t>/</w:t>
      </w:r>
      <w:r w:rsidRPr="00841B62">
        <w:rPr>
          <w:rFonts w:ascii="標楷體" w:hAnsi="標楷體" w:hint="eastAsia"/>
          <w:b/>
          <w:kern w:val="0"/>
          <w:szCs w:val="28"/>
        </w:rPr>
        <w:t>鐵道</w:t>
      </w:r>
      <w:r>
        <w:rPr>
          <w:rFonts w:ascii="標楷體" w:hAnsi="標楷體" w:hint="eastAsia"/>
          <w:b/>
          <w:kern w:val="0"/>
          <w:szCs w:val="28"/>
        </w:rPr>
        <w:t>文化</w:t>
      </w:r>
      <w:r w:rsidRPr="00841B62">
        <w:rPr>
          <w:rFonts w:ascii="標楷體" w:hAnsi="標楷體" w:hint="eastAsia"/>
          <w:b/>
          <w:kern w:val="0"/>
          <w:szCs w:val="28"/>
        </w:rPr>
        <w:t>園區</w:t>
      </w:r>
      <w:r>
        <w:rPr>
          <w:rFonts w:ascii="標楷體" w:hAnsi="標楷體"/>
          <w:b/>
          <w:kern w:val="0"/>
          <w:szCs w:val="28"/>
        </w:rPr>
        <w:t>+</w:t>
      </w:r>
      <w:r>
        <w:rPr>
          <w:rFonts w:ascii="標楷體" w:hAnsi="標楷體" w:hint="eastAsia"/>
          <w:b/>
          <w:kern w:val="0"/>
          <w:szCs w:val="28"/>
        </w:rPr>
        <w:t>雲山水側拍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櫻の田野午餐</w:t>
      </w:r>
      <w:r w:rsidRPr="00137246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東華漫遊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藍海下午茶</w:t>
      </w:r>
      <w:r>
        <w:rPr>
          <w:rFonts w:ascii="標楷體" w:hAnsi="標楷體"/>
          <w:b/>
          <w:bCs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0D5AE4" w:rsidTr="001305F2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 w:hint="eastAsia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 w:hint="eastAsia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 w:hint="eastAsia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 w:hint="eastAsia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 w:hint="eastAsia"/>
                <w:szCs w:val="28"/>
              </w:rPr>
              <w:t>點</w:t>
            </w:r>
          </w:p>
        </w:tc>
      </w:tr>
      <w:tr w:rsidR="00F43DCE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0820~084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尋愛報到站</w:t>
            </w:r>
            <w:r w:rsidRPr="000D5AE4">
              <w:rPr>
                <w:rFonts w:ascii="Times New Roman" w:hAnsi="標楷體" w:hint="eastAsia"/>
                <w:szCs w:val="28"/>
              </w:rPr>
              <w:t>：</w:t>
            </w:r>
          </w:p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64">
              <w:rPr>
                <w:rFonts w:ascii="Times New Roman" w:hAnsi="標楷體" w:hint="eastAsia"/>
                <w:szCs w:val="28"/>
              </w:rPr>
              <w:t>花蓮</w:t>
            </w:r>
            <w:r>
              <w:rPr>
                <w:rFonts w:ascii="Times New Roman" w:hAnsi="標楷體"/>
                <w:szCs w:val="28"/>
              </w:rPr>
              <w:br/>
            </w:r>
            <w:r w:rsidRPr="00D22E64">
              <w:rPr>
                <w:rFonts w:ascii="Times New Roman" w:hAnsi="標楷體" w:hint="eastAsia"/>
                <w:szCs w:val="28"/>
              </w:rPr>
              <w:t>火車站</w:t>
            </w:r>
            <w:r>
              <w:rPr>
                <w:rFonts w:ascii="Times New Roman" w:hAnsi="標楷體" w:hint="eastAsia"/>
                <w:szCs w:val="28"/>
              </w:rPr>
              <w:t>前站</w:t>
            </w:r>
          </w:p>
        </w:tc>
      </w:tr>
      <w:tr w:rsidR="00F43DCE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0840~090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聯誼小學堂</w:t>
            </w:r>
            <w:r w:rsidRPr="000D5AE4">
              <w:rPr>
                <w:rFonts w:ascii="Times New Roman" w:hAnsi="標楷體" w:hint="eastAsia"/>
                <w:szCs w:val="28"/>
              </w:rPr>
              <w:t>：</w:t>
            </w:r>
          </w:p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43DCE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0900~095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  <w:r>
              <w:rPr>
                <w:rFonts w:ascii="Times New Roman" w:hAnsi="標楷體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開創影像心視野</w:t>
            </w:r>
          </w:p>
          <w:p w:rsidR="00F43DCE" w:rsidRPr="00160943" w:rsidRDefault="00F43DCE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光圈</w:t>
            </w:r>
            <w:r>
              <w:rPr>
                <w:rFonts w:ascii="Times New Roman" w:hAnsi="Times New Roman"/>
                <w:sz w:val="24"/>
                <w:szCs w:val="24"/>
              </w:rPr>
              <w:t>&amp;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快門</w:t>
            </w:r>
            <w:r>
              <w:rPr>
                <w:rFonts w:ascii="Times New Roman" w:hAnsi="Times New Roman" w:hint="eastAsia"/>
                <w:sz w:val="24"/>
                <w:szCs w:val="24"/>
              </w:rPr>
              <w:t>篇</w:t>
            </w:r>
            <w:r>
              <w:rPr>
                <w:rFonts w:ascii="Times New Roman" w:hAnsi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打開話夾子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分享經驗</w:t>
            </w:r>
          </w:p>
        </w:tc>
        <w:tc>
          <w:tcPr>
            <w:tcW w:w="246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舊鐵道文化園區</w:t>
            </w:r>
          </w:p>
        </w:tc>
      </w:tr>
      <w:tr w:rsidR="00F43DCE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0950~1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5522" w:type="dxa"/>
            <w:vAlign w:val="center"/>
          </w:tcPr>
          <w:p w:rsidR="00F43DCE" w:rsidRPr="00160943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Ⅰ</w:t>
            </w:r>
          </w:p>
        </w:tc>
        <w:tc>
          <w:tcPr>
            <w:tcW w:w="2462" w:type="dxa"/>
            <w:vAlign w:val="center"/>
          </w:tcPr>
          <w:p w:rsidR="00F43DCE" w:rsidRDefault="00F43DCE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前往雲山水</w:t>
            </w:r>
          </w:p>
        </w:tc>
      </w:tr>
      <w:tr w:rsidR="00F43DCE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102</w:t>
            </w:r>
            <w:r w:rsidRPr="000D5AE4"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/>
                <w:szCs w:val="28"/>
              </w:rPr>
              <w:t>140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>
              <w:rPr>
                <w:rFonts w:ascii="Times New Roman" w:hAnsi="標楷體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快門凝結的瞬間感動</w:t>
            </w:r>
          </w:p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曝光值</w:t>
            </w:r>
            <w:r>
              <w:rPr>
                <w:rFonts w:ascii="Times New Roman" w:hAnsi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感光度</w:t>
            </w:r>
            <w:r>
              <w:rPr>
                <w:rFonts w:ascii="Times New Roman" w:hAnsi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曝光心情、感受愛情</w:t>
            </w:r>
          </w:p>
        </w:tc>
        <w:tc>
          <w:tcPr>
            <w:tcW w:w="246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雲山水</w:t>
            </w:r>
          </w:p>
        </w:tc>
      </w:tr>
      <w:tr w:rsidR="00F43DCE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1140~1220</w:t>
            </w:r>
          </w:p>
        </w:tc>
        <w:tc>
          <w:tcPr>
            <w:tcW w:w="5522" w:type="dxa"/>
            <w:vAlign w:val="center"/>
          </w:tcPr>
          <w:p w:rsidR="00F43DCE" w:rsidRPr="00160943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Ⅱ</w:t>
            </w:r>
          </w:p>
        </w:tc>
        <w:tc>
          <w:tcPr>
            <w:tcW w:w="2462" w:type="dxa"/>
            <w:vAlign w:val="center"/>
          </w:tcPr>
          <w:p w:rsidR="00F43DCE" w:rsidRDefault="00F43DCE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F43DCE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1220~133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蓮花原野自然饗宴</w:t>
            </w:r>
            <w:r w:rsidRPr="000D5AE4">
              <w:rPr>
                <w:rFonts w:ascii="Times New Roman" w:hAnsi="標楷體" w:hint="eastAsia"/>
                <w:szCs w:val="28"/>
              </w:rPr>
              <w:t>：</w:t>
            </w:r>
          </w:p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【小組聯誼】在美食饗宴中讓真心話大冒險開啟話題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F43DCE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1330~1350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160943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Default="00F43DCE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前往東華大學</w:t>
            </w:r>
          </w:p>
        </w:tc>
      </w:tr>
      <w:tr w:rsidR="00F43DCE" w:rsidRPr="000D5AE4" w:rsidTr="001305F2">
        <w:trPr>
          <w:cantSplit/>
          <w:trHeight w:val="189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1350~1450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Ⅲ</w:t>
            </w:r>
            <w:r>
              <w:rPr>
                <w:rFonts w:ascii="Times New Roman" w:hAnsi="標楷體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湖光倒影中的歐式浪漫</w:t>
            </w:r>
          </w:p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對焦</w:t>
            </w:r>
            <w:r>
              <w:rPr>
                <w:rFonts w:ascii="Times New Roman" w:hAnsi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白平衡篇</w:t>
            </w:r>
            <w:r>
              <w:rPr>
                <w:rFonts w:ascii="Times New Roman" w:hAnsi="Times New Roman"/>
                <w:sz w:val="24"/>
                <w:szCs w:val="24"/>
              </w:rPr>
              <w:t>~spotllight</w:t>
            </w:r>
            <w:r>
              <w:rPr>
                <w:rFonts w:ascii="Times New Roman" w:hAnsi="Times New Roman" w:hint="eastAsia"/>
                <w:sz w:val="24"/>
                <w:szCs w:val="24"/>
              </w:rPr>
              <w:t>你我的浪漫</w:t>
            </w:r>
          </w:p>
        </w:tc>
        <w:tc>
          <w:tcPr>
            <w:tcW w:w="246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東華校園</w:t>
            </w:r>
          </w:p>
        </w:tc>
      </w:tr>
      <w:tr w:rsidR="00F43DCE" w:rsidRPr="000D5AE4" w:rsidTr="001305F2">
        <w:trPr>
          <w:cantSplit/>
          <w:trHeight w:val="189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1450~1510</w:t>
            </w:r>
          </w:p>
        </w:tc>
        <w:tc>
          <w:tcPr>
            <w:tcW w:w="5522" w:type="dxa"/>
            <w:vAlign w:val="center"/>
          </w:tcPr>
          <w:p w:rsidR="00F43DCE" w:rsidRPr="00160943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 w:hint="eastAsia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vAlign w:val="center"/>
          </w:tcPr>
          <w:p w:rsidR="00F43DCE" w:rsidRDefault="00F43DCE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前往藍海餐廳</w:t>
            </w:r>
          </w:p>
        </w:tc>
      </w:tr>
      <w:tr w:rsidR="00F43DCE" w:rsidRPr="000D5AE4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1510~17</w:t>
            </w:r>
            <w:r w:rsidRPr="000D5AE4">
              <w:rPr>
                <w:rFonts w:ascii="Times New Roman" w:hAnsi="Times New Roman"/>
                <w:szCs w:val="28"/>
              </w:rPr>
              <w:t>00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Ⅳ</w:t>
            </w:r>
            <w:r>
              <w:rPr>
                <w:rFonts w:ascii="Times New Roman" w:hAnsi="標楷體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極致海景的戀習曲</w:t>
            </w:r>
          </w:p>
          <w:p w:rsidR="00F43DCE" w:rsidRDefault="00F43DCE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景深</w:t>
            </w:r>
            <w:r>
              <w:rPr>
                <w:rFonts w:ascii="Times New Roman" w:hAnsi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測光篇</w:t>
            </w:r>
            <w:r>
              <w:rPr>
                <w:rFonts w:ascii="Times New Roman" w:hAnsi="Times New Roman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愛情深不可測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hint="eastAsia"/>
                <w:sz w:val="24"/>
                <w:szCs w:val="24"/>
              </w:rPr>
              <w:t>勇敢向前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F43DCE" w:rsidRPr="00442371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【午茶時光</w:t>
            </w:r>
            <w:r w:rsidRPr="000D5AE4">
              <w:rPr>
                <w:rFonts w:ascii="Times New Roman" w:hAnsi="標楷體" w:hint="eastAsia"/>
                <w:sz w:val="24"/>
                <w:szCs w:val="24"/>
              </w:rPr>
              <w:t>】</w:t>
            </w:r>
            <w:r>
              <w:rPr>
                <w:rFonts w:ascii="Times New Roman" w:hAnsi="標楷體" w:hint="eastAsia"/>
                <w:sz w:val="24"/>
                <w:szCs w:val="24"/>
              </w:rPr>
              <w:t>浪漫</w:t>
            </w:r>
            <w:r>
              <w:rPr>
                <w:rFonts w:ascii="Times New Roman" w:hAnsi="Times New Roman" w:hint="eastAsia"/>
                <w:sz w:val="24"/>
                <w:szCs w:val="24"/>
              </w:rPr>
              <w:t>下午茶分享時光</w:t>
            </w:r>
            <w:r>
              <w:rPr>
                <w:rFonts w:ascii="Times New Roman" w:hAnsi="Times New Roman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把心遺留在後山</w:t>
            </w:r>
            <w:r>
              <w:rPr>
                <w:rFonts w:ascii="Times New Roman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藍海景觀餐廳</w:t>
            </w:r>
          </w:p>
        </w:tc>
      </w:tr>
      <w:tr w:rsidR="00F43DCE" w:rsidRPr="000D5AE4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1630~1700</w:t>
            </w:r>
          </w:p>
        </w:tc>
        <w:tc>
          <w:tcPr>
            <w:tcW w:w="5522" w:type="dxa"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  <w:u w:val="single"/>
              </w:rPr>
            </w:pPr>
            <w:r w:rsidRPr="000D5AE4">
              <w:rPr>
                <w:rFonts w:ascii="Times New Roman" w:hAnsi="標楷體" w:hint="eastAsia"/>
                <w:szCs w:val="28"/>
                <w:u w:val="single"/>
              </w:rPr>
              <w:t>發現真心、傳情時間：</w:t>
            </w:r>
          </w:p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 w:hint="eastAsia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F43DCE" w:rsidRPr="000D5AE4" w:rsidTr="001305F2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1700</w:t>
            </w:r>
            <w:r w:rsidRPr="000D5AE4">
              <w:rPr>
                <w:rFonts w:ascii="Times New Roman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0D5AE4" w:rsidRDefault="00F43DCE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 w:hint="eastAsia"/>
                <w:szCs w:val="28"/>
              </w:rPr>
              <w:t>返回溫暖的家</w:t>
            </w:r>
          </w:p>
        </w:tc>
      </w:tr>
    </w:tbl>
    <w:p w:rsidR="00F43DCE" w:rsidRDefault="00F43DCE" w:rsidP="00CC7A3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</w:t>
      </w:r>
      <w:r>
        <w:rPr>
          <w:rFonts w:ascii="Times New Roman" w:hAnsi="標楷體" w:hint="eastAsia"/>
          <w:szCs w:val="28"/>
        </w:rPr>
        <w:t>舊鐵道文化園區</w:t>
      </w:r>
      <w:r>
        <w:rPr>
          <w:rFonts w:ascii="標楷體" w:hAnsi="標楷體" w:hint="eastAsia"/>
          <w:szCs w:val="28"/>
        </w:rPr>
        <w:t>、</w:t>
      </w:r>
      <w:r>
        <w:rPr>
          <w:rFonts w:ascii="Times New Roman" w:hAnsi="標楷體" w:hint="eastAsia"/>
          <w:szCs w:val="28"/>
        </w:rPr>
        <w:t>雲山水、東華大學</w:t>
      </w:r>
      <w:r>
        <w:rPr>
          <w:rFonts w:ascii="Times New Roman" w:hAnsi="標楷體"/>
          <w:szCs w:val="28"/>
        </w:rPr>
        <w:t>&amp;</w:t>
      </w:r>
      <w:r>
        <w:rPr>
          <w:rFonts w:ascii="Times New Roman" w:hAnsi="標楷體" w:hint="eastAsia"/>
          <w:szCs w:val="28"/>
        </w:rPr>
        <w:t>藍海餐廳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花蓮火車站前站</w:t>
      </w:r>
      <w:r w:rsidRPr="00CC7A31">
        <w:rPr>
          <w:rFonts w:ascii="標楷體" w:hAnsi="標楷體"/>
          <w:b/>
          <w:bCs/>
          <w:szCs w:val="28"/>
        </w:rPr>
        <w:t>(</w:t>
      </w:r>
      <w:r w:rsidRPr="00CC7A31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CC7A31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6603C6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廿四、第</w:t>
      </w:r>
      <w:r>
        <w:rPr>
          <w:sz w:val="30"/>
          <w:szCs w:val="30"/>
        </w:rPr>
        <w:t>24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 w:rsidRPr="00185251">
        <w:rPr>
          <w:rFonts w:hint="eastAsia"/>
          <w:sz w:val="30"/>
          <w:szCs w:val="30"/>
        </w:rPr>
        <w:t>採蚵車摸蛤戀夕陽一日遊</w:t>
      </w:r>
    </w:p>
    <w:p w:rsidR="00F43DCE" w:rsidRDefault="00F43DCE" w:rsidP="006603C6">
      <w:pPr>
        <w:spacing w:line="520" w:lineRule="exact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/>
          <w:b/>
          <w:bCs/>
          <w:kern w:val="0"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喜歡生態旅遊、田野風光、海港美食的人</w:t>
      </w:r>
    </w:p>
    <w:p w:rsidR="00F43DCE" w:rsidRDefault="00F43DCE" w:rsidP="006603C6">
      <w:pPr>
        <w:spacing w:line="520" w:lineRule="exact"/>
        <w:rPr>
          <w:rFonts w:ascii="標楷體"/>
          <w:b/>
          <w:kern w:val="0"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 w:rsidRPr="002D42E4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糖廠舊時光巡禮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海鮮樓盛宴</w:t>
      </w:r>
      <w:r w:rsidRPr="002D42E4">
        <w:rPr>
          <w:rFonts w:ascii="標楷體" w:hAnsi="標楷體"/>
          <w:b/>
          <w:kern w:val="0"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採蚵車</w:t>
      </w:r>
      <w:r>
        <w:rPr>
          <w:rFonts w:ascii="標楷體" w:hAnsi="標楷體" w:hint="eastAsia"/>
          <w:b/>
          <w:bCs/>
          <w:szCs w:val="28"/>
        </w:rPr>
        <w:t>出國趣</w:t>
      </w:r>
      <w:r w:rsidRPr="00137246">
        <w:rPr>
          <w:rFonts w:ascii="標楷體" w:hAnsi="標楷體"/>
          <w:b/>
          <w:kern w:val="0"/>
          <w:szCs w:val="28"/>
        </w:rPr>
        <w:t>/</w:t>
      </w:r>
      <w:r w:rsidRPr="00137246">
        <w:rPr>
          <w:rFonts w:ascii="標楷體" w:hAnsi="標楷體" w:hint="eastAsia"/>
          <w:b/>
          <w:kern w:val="0"/>
          <w:szCs w:val="28"/>
        </w:rPr>
        <w:t>潮間帶探索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夕陽賞</w:t>
      </w:r>
      <w:r>
        <w:rPr>
          <w:rFonts w:ascii="標楷體" w:hAnsi="標楷體"/>
          <w:b/>
          <w:bCs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5528"/>
        <w:gridCol w:w="2314"/>
      </w:tblGrid>
      <w:tr w:rsidR="00F43DCE" w:rsidRPr="00955B38" w:rsidTr="001305F2">
        <w:trPr>
          <w:cantSplit/>
          <w:trHeight w:val="380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 w:val="restart"/>
            <w:vAlign w:val="center"/>
          </w:tcPr>
          <w:p w:rsidR="00F43DCE" w:rsidRPr="006603C6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6603C6">
              <w:rPr>
                <w:rFonts w:ascii="標楷體" w:hAnsi="標楷體" w:hint="eastAsia"/>
                <w:szCs w:val="28"/>
              </w:rPr>
              <w:t>彰化</w:t>
            </w:r>
            <w:r w:rsidRPr="006603C6">
              <w:rPr>
                <w:rFonts w:ascii="標楷體"/>
                <w:szCs w:val="28"/>
              </w:rPr>
              <w:br/>
            </w:r>
            <w:r w:rsidRPr="006603C6">
              <w:rPr>
                <w:rFonts w:ascii="標楷體" w:hAnsi="標楷體" w:hint="eastAsia"/>
                <w:szCs w:val="28"/>
              </w:rPr>
              <w:t>火車站前站</w:t>
            </w:r>
          </w:p>
        </w:tc>
      </w:tr>
      <w:tr w:rsidR="00F43DCE" w:rsidRPr="00955B38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 w:hint="eastAsia"/>
                <w:szCs w:val="28"/>
              </w:rPr>
              <w:t>溪湖</w:t>
            </w:r>
          </w:p>
        </w:tc>
      </w:tr>
      <w:tr w:rsidR="00F43DCE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1E241E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五分車約會、浪漫序曲</w:t>
            </w:r>
          </w:p>
          <w:p w:rsidR="00F43DCE" w:rsidRDefault="00F43DCE" w:rsidP="001305F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】生活智慧王揭開序曲，達人們就等你</w:t>
            </w:r>
          </w:p>
          <w:p w:rsidR="00F43DCE" w:rsidRPr="00422C71" w:rsidRDefault="00F43DCE" w:rsidP="001305F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【小組聯誼】漫遊糖廠舊時光，手牽手一同去吃冰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37246">
              <w:rPr>
                <w:rFonts w:ascii="標楷體" w:hAnsi="標楷體" w:hint="eastAsia"/>
                <w:szCs w:val="28"/>
              </w:rPr>
              <w:t>溪湖糖廠</w:t>
            </w:r>
            <w:r>
              <w:rPr>
                <w:rFonts w:ascii="標楷體"/>
                <w:szCs w:val="28"/>
              </w:rPr>
              <w:br/>
            </w:r>
            <w:r w:rsidRPr="00137246">
              <w:rPr>
                <w:rFonts w:ascii="標楷體" w:hAnsi="標楷體" w:hint="eastAsia"/>
                <w:szCs w:val="28"/>
              </w:rPr>
              <w:t>鐵道文化園區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1120~120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幸福號列車Ⅱ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愛情轉轉轉</w:t>
            </w:r>
          </w:p>
          <w:p w:rsidR="00F43DCE" w:rsidRPr="00F70A55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愛情旋轉壽司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讓你我在轉專屬世界裡更認識彼此</w:t>
            </w:r>
          </w:p>
        </w:tc>
        <w:tc>
          <w:tcPr>
            <w:tcW w:w="2314" w:type="dxa"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 w:hint="eastAsia"/>
                <w:szCs w:val="28"/>
              </w:rPr>
              <w:t>溪湖</w:t>
            </w:r>
          </w:p>
        </w:tc>
      </w:tr>
      <w:tr w:rsidR="00F43DCE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在地美食的海鮮盛宴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尚青鮮嫩海鮮大餐挑動你我的味蕾、揭開你我話題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Align w:val="center"/>
          </w:tcPr>
          <w:p w:rsidR="00F43DCE" w:rsidRPr="00C3625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重興海鮮樓</w:t>
            </w: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F43DCE" w:rsidRPr="00DC7482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 w:rsidRPr="00DC7482">
              <w:rPr>
                <w:rFonts w:ascii="標楷體" w:hAnsi="標楷體" w:hint="eastAsia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</w:p>
          <w:p w:rsidR="00F43DCE" w:rsidRPr="00DC7482" w:rsidRDefault="00F43DCE" w:rsidP="001305F2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】搭乘採蚵車趣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 w:rsidRPr="00DC7482">
              <w:rPr>
                <w:rFonts w:ascii="標楷體" w:hAnsi="標楷體" w:hint="eastAsia"/>
                <w:sz w:val="24"/>
                <w:szCs w:val="24"/>
              </w:rPr>
              <w:t>摸蛤兼洗褲、人蟹大戰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1305F2">
            <w:pPr>
              <w:jc w:val="center"/>
              <w:rPr>
                <w:rFonts w:ascii="標楷體"/>
                <w:szCs w:val="28"/>
              </w:rPr>
            </w:pPr>
            <w:r w:rsidRPr="00DC7482">
              <w:rPr>
                <w:rFonts w:ascii="標楷體" w:hAnsi="標楷體" w:hint="eastAsia"/>
                <w:szCs w:val="28"/>
              </w:rPr>
              <w:t>王功採蚵車</w:t>
            </w:r>
            <w:r>
              <w:rPr>
                <w:rFonts w:ascii="標楷體"/>
                <w:szCs w:val="28"/>
              </w:rPr>
              <w:br/>
            </w:r>
            <w:r w:rsidRPr="00DC7482">
              <w:rPr>
                <w:rFonts w:ascii="標楷體" w:hAnsi="標楷體" w:hint="eastAsia"/>
                <w:szCs w:val="28"/>
              </w:rPr>
              <w:t>摸蛤生態之旅</w:t>
            </w: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560" w:type="dxa"/>
            <w:vMerge/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F43DCE" w:rsidRPr="00DC7482" w:rsidRDefault="00F43DCE" w:rsidP="001305F2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 w:rsidRPr="00DC7482">
              <w:rPr>
                <w:rFonts w:ascii="標楷體" w:hAnsi="標楷體" w:hint="eastAsia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</w:p>
          <w:p w:rsidR="00F43DCE" w:rsidRPr="00C7436E" w:rsidRDefault="00F43DCE" w:rsidP="001305F2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】外海巡禮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蚵田風光、鮮嚐</w:t>
            </w:r>
            <w:r w:rsidRPr="00DC7482">
              <w:rPr>
                <w:rFonts w:ascii="標楷體" w:hAnsi="標楷體" w:hint="eastAsia"/>
                <w:sz w:val="24"/>
                <w:szCs w:val="24"/>
              </w:rPr>
              <w:t>王功珍珠蚵</w:t>
            </w:r>
          </w:p>
        </w:tc>
        <w:tc>
          <w:tcPr>
            <w:tcW w:w="2314" w:type="dxa"/>
            <w:vMerge/>
            <w:vAlign w:val="center"/>
          </w:tcPr>
          <w:p w:rsidR="00F43DCE" w:rsidRPr="0047125E" w:rsidRDefault="00F43DCE" w:rsidP="001305F2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47125E" w:rsidTr="001305F2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日不落</w:t>
            </w:r>
            <w:r>
              <w:rPr>
                <w:rFonts w:ascii="標楷體" w:hAnsi="標楷體"/>
                <w:szCs w:val="28"/>
                <w:u w:val="single"/>
              </w:rPr>
              <w:t>~</w:t>
            </w:r>
            <w:r>
              <w:rPr>
                <w:rFonts w:ascii="標楷體" w:hAnsi="標楷體" w:hint="eastAsia"/>
                <w:szCs w:val="28"/>
                <w:u w:val="single"/>
              </w:rPr>
              <w:t>愛在夕陽下</w:t>
            </w:r>
          </w:p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在夕陽西下浪漫中發掘彼此的小秘密</w:t>
            </w:r>
          </w:p>
        </w:tc>
        <w:tc>
          <w:tcPr>
            <w:tcW w:w="2314" w:type="dxa"/>
            <w:vMerge/>
            <w:vAlign w:val="center"/>
          </w:tcPr>
          <w:p w:rsidR="00F43DCE" w:rsidRPr="0047125E" w:rsidRDefault="00F43DCE" w:rsidP="001305F2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Tr="001305F2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F43DCE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F43DCE" w:rsidRPr="00B02484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F43DCE" w:rsidRPr="00B57819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vAlign w:val="center"/>
          </w:tcPr>
          <w:p w:rsidR="00F43DCE" w:rsidRDefault="00F43DCE" w:rsidP="001305F2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1305F2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A046B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</w:t>
      </w:r>
      <w:r w:rsidRPr="00137246">
        <w:rPr>
          <w:rFonts w:ascii="標楷體" w:hAnsi="標楷體" w:hint="eastAsia"/>
          <w:szCs w:val="28"/>
        </w:rPr>
        <w:t>溪湖糖廠</w:t>
      </w:r>
      <w:r>
        <w:rPr>
          <w:rFonts w:ascii="Times New Roman" w:hAnsi="標楷體" w:hint="eastAsia"/>
          <w:szCs w:val="28"/>
        </w:rPr>
        <w:t>鐵道文化園區</w:t>
      </w:r>
      <w:r>
        <w:rPr>
          <w:rFonts w:ascii="標楷體" w:hAnsi="標楷體" w:hint="eastAsia"/>
          <w:szCs w:val="28"/>
        </w:rPr>
        <w:t>、王功</w:t>
      </w:r>
      <w:r w:rsidRPr="00DC7482">
        <w:rPr>
          <w:rFonts w:ascii="標楷體" w:hAnsi="標楷體" w:hint="eastAsia"/>
          <w:szCs w:val="28"/>
        </w:rPr>
        <w:t>摸蛤生態之旅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彰化火車站</w:t>
      </w:r>
      <w:r w:rsidRPr="00CC7A31">
        <w:rPr>
          <w:rFonts w:ascii="標楷體" w:hAnsi="標楷體"/>
          <w:b/>
          <w:bCs/>
          <w:szCs w:val="28"/>
        </w:rPr>
        <w:t>(</w:t>
      </w:r>
      <w:r w:rsidRPr="00CC7A31">
        <w:rPr>
          <w:rFonts w:ascii="標楷體" w:hAnsi="標楷體" w:hint="eastAsia"/>
          <w:b/>
          <w:bCs/>
          <w:szCs w:val="28"/>
        </w:rPr>
        <w:t>請留意活動前五天信箱中的行前通知</w:t>
      </w:r>
      <w:r w:rsidRPr="00CC7A31">
        <w:rPr>
          <w:rFonts w:ascii="標楷體" w:hAnsi="標楷體"/>
          <w:b/>
          <w:bCs/>
          <w:szCs w:val="28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9914D2" w:rsidRDefault="00F43DCE" w:rsidP="00A046BE">
      <w:pPr>
        <w:pStyle w:val="Heading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t>廿五、第</w:t>
      </w:r>
      <w:r w:rsidRPr="001069D2">
        <w:rPr>
          <w:sz w:val="30"/>
          <w:szCs w:val="30"/>
        </w:rPr>
        <w:t>25</w:t>
      </w:r>
      <w:r w:rsidRPr="001069D2">
        <w:rPr>
          <w:rFonts w:hint="eastAsia"/>
          <w:sz w:val="30"/>
          <w:szCs w:val="30"/>
        </w:rPr>
        <w:t>梯次：</w:t>
      </w:r>
      <w:r w:rsidRPr="001069D2">
        <w:rPr>
          <w:sz w:val="30"/>
          <w:szCs w:val="30"/>
        </w:rPr>
        <w:t>104</w:t>
      </w:r>
      <w:r w:rsidRPr="001069D2">
        <w:rPr>
          <w:rFonts w:hint="eastAsia"/>
          <w:sz w:val="30"/>
          <w:szCs w:val="30"/>
        </w:rPr>
        <w:t>年</w:t>
      </w:r>
      <w:r w:rsidRPr="001069D2">
        <w:rPr>
          <w:sz w:val="30"/>
          <w:szCs w:val="30"/>
        </w:rPr>
        <w:t>10</w:t>
      </w:r>
      <w:r w:rsidRPr="001069D2">
        <w:rPr>
          <w:rFonts w:hint="eastAsia"/>
          <w:sz w:val="30"/>
          <w:szCs w:val="30"/>
        </w:rPr>
        <w:t>月</w:t>
      </w:r>
      <w:r w:rsidRPr="001069D2">
        <w:rPr>
          <w:sz w:val="30"/>
          <w:szCs w:val="30"/>
        </w:rPr>
        <w:t>4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sz w:val="30"/>
          <w:szCs w:val="30"/>
        </w:rPr>
        <w:t>(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sz w:val="30"/>
          <w:szCs w:val="30"/>
        </w:rPr>
        <w:t xml:space="preserve">) </w:t>
      </w:r>
      <w:r>
        <w:rPr>
          <w:sz w:val="30"/>
          <w:szCs w:val="30"/>
        </w:rPr>
        <w:t xml:space="preserve">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sz w:val="28"/>
          <w:szCs w:val="28"/>
        </w:rPr>
        <w:t>Tea Work</w:t>
      </w:r>
      <w:r w:rsidRPr="009914D2">
        <w:rPr>
          <w:rFonts w:hint="eastAsia"/>
          <w:sz w:val="28"/>
          <w:szCs w:val="28"/>
        </w:rPr>
        <w:t>人水私房</w:t>
      </w:r>
    </w:p>
    <w:p w:rsidR="00F43DCE" w:rsidRPr="008A3C36" w:rsidRDefault="00F43DCE" w:rsidP="00A046BE">
      <w:pPr>
        <w:pStyle w:val="Heading2"/>
        <w:numPr>
          <w:ilvl w:val="0"/>
          <w:numId w:val="0"/>
        </w:numPr>
        <w:rPr>
          <w:sz w:val="28"/>
          <w:szCs w:val="28"/>
        </w:rPr>
      </w:pPr>
      <w:r w:rsidRPr="008A3C36">
        <w:rPr>
          <w:rFonts w:hint="eastAsia"/>
          <w:sz w:val="28"/>
          <w:szCs w:val="28"/>
        </w:rPr>
        <w:t>主題設計：桌遊好時光</w:t>
      </w:r>
      <w:r w:rsidRPr="008A3C36">
        <w:rPr>
          <w:sz w:val="28"/>
          <w:szCs w:val="28"/>
        </w:rPr>
        <w:t>-</w:t>
      </w:r>
      <w:r w:rsidRPr="008A3C36">
        <w:rPr>
          <w:rFonts w:hint="eastAsia"/>
          <w:sz w:val="28"/>
          <w:szCs w:val="28"/>
        </w:rPr>
        <w:t>瘋桌遊、輕鬆透由小遊戲認識彼此的人</w:t>
      </w:r>
    </w:p>
    <w:p w:rsidR="00F43DCE" w:rsidRPr="003053E4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592" o:spid="_x0000_s1043" type="#_x0000_t75" style="position:absolute;left:0;text-align:left;margin-left:90.65pt;margin-top:21.8pt;width:278.8pt;height:150.05pt;z-index:251665920;visibility:visible">
            <v:imagedata r:id="rId17" o:title="" croptop="5462f" cropbottom="9465f" cropleft="8891f"/>
          </v:shape>
        </w:pict>
      </w: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>
        <w:rPr>
          <w:noProof/>
        </w:rPr>
        <w:pict>
          <v:shape id="圖片 1594" o:spid="_x0000_s1044" type="#_x0000_t75" style="position:absolute;left:0;text-align:left;margin-left:45.35pt;margin-top:30.85pt;width:70.3pt;height:84.75pt;z-index:251667968;visibility:visible;mso-position-horizontal-relative:text;mso-position-vertical-relative:text">
            <v:imagedata r:id="rId18" o:title=""/>
            <w10:wrap type="tight"/>
          </v:shape>
        </w:pic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飯店座落於彰化市火車站步行約</w:t>
      </w:r>
      <w:r>
        <w:rPr>
          <w:rFonts w:ascii="微軟正黑體" w:eastAsia="微軟正黑體" w:hAnsi="微軟正黑體"/>
          <w:bCs/>
          <w:sz w:val="24"/>
          <w:szCs w:val="24"/>
        </w:rPr>
        <w:t>10</w:t>
      </w:r>
      <w:r>
        <w:rPr>
          <w:rFonts w:ascii="微軟正黑體" w:eastAsia="微軟正黑體" w:hAnsi="微軟正黑體" w:hint="eastAsia"/>
          <w:bCs/>
          <w:sz w:val="24"/>
          <w:szCs w:val="24"/>
        </w:rPr>
        <w:t>分內可抵達，趕快來敲敲幸福大門喔～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F43DCE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593" o:spid="_x0000_s1045" type="#_x0000_t75" alt="4401_201304181101563y99C" style="position:absolute;left:0;text-align:left;margin-left:354.95pt;margin-top:-1.05pt;width:98.9pt;height:69.1pt;z-index:2516669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">
            <v:imagedata r:id="rId19" o:title=""/>
            <o:lock v:ext="edit" aspectratio="f"/>
          </v:shape>
        </w:pict>
      </w:r>
    </w:p>
    <w:p w:rsidR="00F43DCE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F43DCE" w:rsidRPr="00C1563B" w:rsidRDefault="00F43DCE" w:rsidP="00A046BE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F43DCE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</w:t>
            </w:r>
            <w:r>
              <w:rPr>
                <w:rFonts w:ascii="標楷體" w:hAnsi="標楷體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1345</w:t>
            </w:r>
            <w:r w:rsidRPr="00A056BC">
              <w:rPr>
                <w:rFonts w:ascii="標楷體" w:hAnsi="標楷體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F43DCE" w:rsidRPr="00A056BC" w:rsidRDefault="00F43DCE" w:rsidP="001305F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spacing w:line="240" w:lineRule="atLeast"/>
              <w:ind w:left="240" w:hangingChars="100" w:hanging="24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F43DC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</w:t>
            </w:r>
            <w:r>
              <w:rPr>
                <w:rFonts w:ascii="標楷體" w:hAnsi="標楷體"/>
                <w:b w:val="0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美酒的邂逅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A056BC" w:rsidRDefault="00F43DCE" w:rsidP="001305F2">
            <w:pPr>
              <w:spacing w:line="240" w:lineRule="atLeast"/>
              <w:ind w:left="238" w:hangingChars="99" w:hanging="238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F43DCE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F43DCE" w:rsidRPr="00C36254" w:rsidTr="001305F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F43DCE" w:rsidRPr="00EC4E71" w:rsidRDefault="00F43DCE" w:rsidP="00A046BE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43DCE" w:rsidRPr="00482269" w:rsidRDefault="00F43DCE" w:rsidP="00A046BE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A840C9" w:rsidRDefault="00F43DCE" w:rsidP="00B80AF8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廿六、第</w:t>
      </w:r>
      <w:r>
        <w:rPr>
          <w:sz w:val="30"/>
          <w:szCs w:val="30"/>
        </w:rPr>
        <w:t>26</w:t>
      </w:r>
      <w:r>
        <w:rPr>
          <w:rFonts w:hint="eastAsia"/>
          <w:sz w:val="30"/>
          <w:szCs w:val="30"/>
        </w:rPr>
        <w:t>梯次：</w:t>
      </w:r>
      <w:r>
        <w:rPr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美溢蘭陽風情饗宴</w:t>
      </w:r>
      <w:r w:rsidRPr="007D7F60">
        <w:rPr>
          <w:rFonts w:hint="eastAsia"/>
          <w:sz w:val="30"/>
          <w:szCs w:val="30"/>
        </w:rPr>
        <w:t>一日遊</w:t>
      </w:r>
    </w:p>
    <w:p w:rsidR="00F43DCE" w:rsidRDefault="00F43DCE" w:rsidP="00A32CFF">
      <w:pPr>
        <w:spacing w:line="520" w:lineRule="exact"/>
        <w:ind w:firstLineChars="25" w:firstLine="70"/>
        <w:rPr>
          <w:rFonts w:asci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cs="新細明體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喜歡建築美學、田野風光</w:t>
      </w:r>
      <w:r>
        <w:rPr>
          <w:rFonts w:ascii="標楷體" w:hAnsi="標楷體" w:cs="新細明體"/>
          <w:b/>
          <w:bCs/>
          <w:kern w:val="0"/>
          <w:szCs w:val="28"/>
          <w:u w:val="single"/>
        </w:rPr>
        <w:t>&amp;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小摺戀的人</w:t>
      </w:r>
    </w:p>
    <w:p w:rsidR="00F43DCE" w:rsidRPr="001D60BD" w:rsidRDefault="00F43DCE" w:rsidP="00B80AF8">
      <w:pPr>
        <w:spacing w:line="520" w:lineRule="exact"/>
        <w:rPr>
          <w:rFonts w:ascii="標楷體"/>
          <w:b/>
          <w:bCs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 w:rsidRPr="002D42E4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羅東浮空迷城下約會趣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渡小月饗宴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冬山河親水公園</w:t>
      </w:r>
      <w:r>
        <w:rPr>
          <w:rFonts w:ascii="微軟正黑體" w:eastAsia="微軟正黑體" w:hAnsi="微軟正黑體" w:hint="eastAsia"/>
          <w:b/>
          <w:kern w:val="0"/>
          <w:szCs w:val="28"/>
        </w:rPr>
        <w:t>の</w:t>
      </w:r>
      <w:r>
        <w:rPr>
          <w:rFonts w:ascii="標楷體" w:hAnsi="標楷體" w:hint="eastAsia"/>
          <w:b/>
          <w:kern w:val="0"/>
          <w:szCs w:val="28"/>
        </w:rPr>
        <w:t>小摺情</w:t>
      </w:r>
      <w:r w:rsidRPr="002D42E4">
        <w:rPr>
          <w:rFonts w:ascii="標楷體" w:hAnsi="標楷體"/>
          <w:b/>
          <w:kern w:val="0"/>
          <w:szCs w:val="28"/>
        </w:rPr>
        <w:t>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F43DCE" w:rsidRPr="00955B38" w:rsidTr="00A72034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/>
                <w:szCs w:val="28"/>
              </w:rPr>
              <w:t xml:space="preserve"> 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F43DCE" w:rsidRPr="00DA625A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DA625A" w:rsidRDefault="00F43DCE" w:rsidP="004138BF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/>
                <w:sz w:val="24"/>
                <w:szCs w:val="24"/>
              </w:rPr>
              <w:t xml:space="preserve">AM 8:00 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台北國父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紀念館站</w:t>
            </w:r>
            <w:r>
              <w:rPr>
                <w:rFonts w:ascii="標楷體" w:hAnsi="標楷體" w:cs="標楷體"/>
                <w:sz w:val="24"/>
                <w:szCs w:val="24"/>
              </w:rPr>
              <w:t>3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/>
                <w:sz w:val="24"/>
                <w:szCs w:val="24"/>
              </w:rPr>
              <w:t>AM 9:30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宜蘭火車站</w:t>
            </w:r>
          </w:p>
        </w:tc>
      </w:tr>
      <w:tr w:rsidR="00F43DCE" w:rsidRPr="00955B38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0820~083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0830~100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F43DCE" w:rsidRPr="00F70A55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F43DCE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1000~120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浮城步道行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】聽見幾米唱遊樂曲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文化達人通、繪本故事大串連、羅東工場導覽</w:t>
            </w:r>
          </w:p>
          <w:p w:rsidR="00F43DCE" w:rsidRPr="00DD70A1" w:rsidRDefault="00F43DCE" w:rsidP="00A72034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浮空迷城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，啟動愛情</w:t>
            </w:r>
          </w:p>
        </w:tc>
        <w:tc>
          <w:tcPr>
            <w:tcW w:w="246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羅東文化工場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棚架廣場</w:t>
            </w:r>
          </w:p>
        </w:tc>
      </w:tr>
      <w:tr w:rsidR="00F43DCE" w:rsidRPr="00C36254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與渡小月相約的國宴美饗</w:t>
            </w:r>
          </w:p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夥同新朋友品嚐宜蘭在地渡小月美食，分享價值觀</w:t>
            </w:r>
          </w:p>
        </w:tc>
        <w:tc>
          <w:tcPr>
            <w:tcW w:w="2462" w:type="dxa"/>
            <w:vAlign w:val="center"/>
          </w:tcPr>
          <w:p w:rsidR="00F43DCE" w:rsidRPr="00C36254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F43DCE" w:rsidRPr="0047125E" w:rsidTr="00A72034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F43DCE" w:rsidRDefault="00F43DCE" w:rsidP="00A72034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/>
                <w:sz w:val="24"/>
                <w:szCs w:val="24"/>
              </w:rPr>
              <w:t>Draw Something</w:t>
            </w:r>
            <w:r>
              <w:rPr>
                <w:rFonts w:ascii="標楷體" w:hAnsi="標楷體" w:hint="eastAsia"/>
                <w:sz w:val="24"/>
                <w:szCs w:val="24"/>
              </w:rPr>
              <w:t>發現童話繪本小畫家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F43DCE" w:rsidRPr="0047125E" w:rsidRDefault="00F43DCE" w:rsidP="00A72034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F43DCE" w:rsidRPr="00955B38" w:rsidTr="00A72034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冬山河農莊の兩性學堂</w:t>
            </w:r>
          </w:p>
          <w:p w:rsidR="00F43DCE" w:rsidRPr="001E241E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A36986">
              <w:rPr>
                <w:rFonts w:hint="eastAsia"/>
                <w:sz w:val="24"/>
                <w:szCs w:val="24"/>
              </w:rPr>
              <w:t>一起</w:t>
            </w:r>
            <w:r>
              <w:rPr>
                <w:rFonts w:hint="eastAsia"/>
                <w:sz w:val="24"/>
                <w:szCs w:val="24"/>
              </w:rPr>
              <w:t>暢遊度假農莊，在轉角遇見愛喔</w:t>
            </w:r>
            <w:r>
              <w:rPr>
                <w:sz w:val="24"/>
                <w:szCs w:val="24"/>
              </w:rPr>
              <w:t>!!</w:t>
            </w:r>
          </w:p>
        </w:tc>
        <w:tc>
          <w:tcPr>
            <w:tcW w:w="2462" w:type="dxa"/>
            <w:vMerge w:val="restart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冬山河親水公園</w:t>
            </w:r>
          </w:p>
        </w:tc>
      </w:tr>
      <w:tr w:rsidR="00F43DCE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F43DCE" w:rsidRPr="00A50445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冬山河饗宴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小摺浪漫行</w:t>
            </w:r>
          </w:p>
          <w:p w:rsidR="00F43DCE" w:rsidRPr="009E2C88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】迎向自然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color w:val="000000"/>
                <w:sz w:val="23"/>
                <w:szCs w:val="23"/>
              </w:rPr>
              <w:t>親近水、擁有綠、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舞動心跳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F43DCE" w:rsidRPr="002D73D7" w:rsidRDefault="00F43DCE" w:rsidP="00A72034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F43DCE" w:rsidRPr="00955B38" w:rsidTr="00A72034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F43DCE" w:rsidRPr="00955B38" w:rsidRDefault="00F43DCE" w:rsidP="00A72034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43DCE" w:rsidRDefault="00F43DCE" w:rsidP="00B80AF8">
      <w:pPr>
        <w:spacing w:line="400" w:lineRule="exact"/>
        <w:jc w:val="left"/>
        <w:rPr>
          <w:rFonts w:ascii="標楷體"/>
          <w:b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1500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【活動地點】羅東文化工場、冬山河親水公園</w:t>
      </w:r>
      <w:r>
        <w:rPr>
          <w:rFonts w:asci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國父紀念館捷運站、</w:t>
      </w:r>
      <w:r>
        <w:rPr>
          <w:rFonts w:ascii="標楷體" w:hAnsi="標楷體" w:cs="標楷體" w:hint="eastAsia"/>
          <w:szCs w:val="28"/>
        </w:rPr>
        <w:t>宜蘭火車站</w:t>
      </w:r>
      <w:r w:rsidRPr="00A32CFF">
        <w:rPr>
          <w:rFonts w:ascii="標楷體" w:hAnsi="標楷體"/>
          <w:b/>
          <w:bCs/>
          <w:sz w:val="24"/>
          <w:szCs w:val="24"/>
        </w:rPr>
        <w:t>(</w:t>
      </w:r>
      <w:r w:rsidRPr="00A32CFF">
        <w:rPr>
          <w:rFonts w:ascii="標楷體" w:hAnsi="標楷體" w:hint="eastAsia"/>
          <w:b/>
          <w:bCs/>
          <w:sz w:val="24"/>
          <w:szCs w:val="24"/>
        </w:rPr>
        <w:t>請留意活動前五天信箱中的行前通知</w:t>
      </w:r>
      <w:r w:rsidRPr="00A32CFF">
        <w:rPr>
          <w:rFonts w:ascii="標楷體" w:hAnsi="標楷體"/>
          <w:b/>
          <w:bCs/>
          <w:sz w:val="24"/>
          <w:szCs w:val="24"/>
        </w:rPr>
        <w:t>)</w:t>
      </w:r>
      <w:r w:rsidRPr="008D2387">
        <w:rPr>
          <w:rFonts w:asci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</w:p>
    <w:p w:rsidR="00F43DCE" w:rsidRPr="009914D2" w:rsidRDefault="00F43DCE" w:rsidP="00B824E8">
      <w:pPr>
        <w:pStyle w:val="Heading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t>廿七、第</w:t>
      </w:r>
      <w:r w:rsidRPr="001069D2">
        <w:rPr>
          <w:sz w:val="30"/>
          <w:szCs w:val="30"/>
        </w:rPr>
        <w:t>27</w:t>
      </w:r>
      <w:r w:rsidRPr="001069D2">
        <w:rPr>
          <w:rFonts w:hint="eastAsia"/>
          <w:sz w:val="30"/>
          <w:szCs w:val="30"/>
        </w:rPr>
        <w:t>梯次：</w:t>
      </w:r>
      <w:r w:rsidRPr="001069D2">
        <w:rPr>
          <w:sz w:val="30"/>
          <w:szCs w:val="30"/>
        </w:rPr>
        <w:t>104</w:t>
      </w:r>
      <w:r w:rsidRPr="001069D2">
        <w:rPr>
          <w:rFonts w:hint="eastAsia"/>
          <w:sz w:val="30"/>
          <w:szCs w:val="30"/>
        </w:rPr>
        <w:t>年</w:t>
      </w:r>
      <w:r w:rsidRPr="001069D2">
        <w:rPr>
          <w:sz w:val="30"/>
          <w:szCs w:val="30"/>
        </w:rPr>
        <w:t>10</w:t>
      </w:r>
      <w:r w:rsidRPr="001069D2">
        <w:rPr>
          <w:rFonts w:hint="eastAsia"/>
          <w:sz w:val="30"/>
          <w:szCs w:val="30"/>
        </w:rPr>
        <w:t>月</w:t>
      </w:r>
      <w:r w:rsidRPr="001069D2">
        <w:rPr>
          <w:sz w:val="30"/>
          <w:szCs w:val="30"/>
        </w:rPr>
        <w:t>18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sz w:val="30"/>
          <w:szCs w:val="30"/>
        </w:rPr>
        <w:t>(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sz w:val="30"/>
          <w:szCs w:val="30"/>
        </w:rPr>
        <w:t>)</w:t>
      </w:r>
      <w:r w:rsidRPr="009914D2">
        <w:rPr>
          <w:sz w:val="28"/>
          <w:szCs w:val="28"/>
        </w:rPr>
        <w:t xml:space="preserve"> </w:t>
      </w:r>
      <w:r w:rsidRPr="009914D2">
        <w:rPr>
          <w:rFonts w:hint="eastAsia"/>
          <w:sz w:val="28"/>
          <w:szCs w:val="28"/>
        </w:rPr>
        <w:t>活動地點：台中法義風味餐廳</w:t>
      </w:r>
    </w:p>
    <w:p w:rsidR="00F43DCE" w:rsidRPr="00185DF6" w:rsidRDefault="00F43DCE" w:rsidP="001069D2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主題設計：爵士節的邂逅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樂愛音樂、法義美食者</w:t>
      </w:r>
      <w:r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現場鋼琴演奏</w:t>
      </w:r>
      <w:r>
        <w:rPr>
          <w:sz w:val="30"/>
          <w:szCs w:val="30"/>
        </w:rPr>
        <w:t>)</w:t>
      </w:r>
    </w:p>
    <w:p w:rsidR="00F43DCE" w:rsidRDefault="00F43DCE" w:rsidP="001069D2">
      <w:pPr>
        <w:spacing w:line="24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noProof/>
        </w:rPr>
        <w:pict>
          <v:shape id="圖片 1624" o:spid="_x0000_s1046" type="#_x0000_t75" style="position:absolute;left:0;text-align:left;margin-left:72.2pt;margin-top:25.15pt;width:318.2pt;height:148.15pt;z-index:251647488;visibility:visible">
            <v:imagedata r:id="rId20" o:title="" croptop="8303f" cropbottom="2482f"/>
          </v:shape>
        </w:pict>
      </w:r>
      <w:r>
        <w:rPr>
          <w:rFonts w:ascii="微軟正黑體" w:eastAsia="微軟正黑體" w:hAnsi="微軟正黑體"/>
          <w:b/>
          <w:sz w:val="24"/>
          <w:szCs w:val="24"/>
        </w:rPr>
        <w:t xml:space="preserve"> 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飯店座落於台中火車站步行約</w:t>
      </w:r>
      <w:r>
        <w:rPr>
          <w:rFonts w:ascii="微軟正黑體" w:eastAsia="微軟正黑體" w:hAnsi="微軟正黑體"/>
          <w:bCs/>
          <w:sz w:val="24"/>
          <w:szCs w:val="24"/>
        </w:rPr>
        <w:t>10-15</w:t>
      </w:r>
      <w:r>
        <w:rPr>
          <w:rFonts w:ascii="微軟正黑體" w:eastAsia="微軟正黑體" w:hAnsi="微軟正黑體" w:hint="eastAsia"/>
          <w:bCs/>
          <w:sz w:val="24"/>
          <w:szCs w:val="24"/>
        </w:rPr>
        <w:t>分內可抵達喔～</w:t>
      </w:r>
    </w:p>
    <w:p w:rsidR="00F43DCE" w:rsidRDefault="00F43DCE" w:rsidP="00F924C7">
      <w:pPr>
        <w:spacing w:line="240" w:lineRule="atLeast"/>
        <w:rPr>
          <w:rFonts w:ascii="微軟正黑體" w:eastAsia="微軟正黑體" w:hAnsi="微軟正黑體"/>
          <w:b/>
          <w:sz w:val="24"/>
          <w:szCs w:val="24"/>
        </w:rPr>
      </w:pPr>
      <w:r>
        <w:rPr>
          <w:noProof/>
        </w:rPr>
        <w:pict>
          <v:shape id="圖片 1626" o:spid="_x0000_s1047" type="#_x0000_t75" alt="4401_201304181101563y99C" style="position:absolute;left:0;text-align:left;margin-left:359.75pt;margin-top:-9.3pt;width:89.25pt;height:62.85pt;z-index:25164953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">
            <v:imagedata r:id="rId21" o:title=""/>
            <o:lock v:ext="edit" aspectratio="f"/>
          </v:shape>
        </w:pict>
      </w:r>
    </w:p>
    <w:p w:rsidR="00F43DCE" w:rsidRDefault="00F43DCE" w:rsidP="00F924C7">
      <w:pPr>
        <w:spacing w:line="24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43DCE" w:rsidRDefault="00F43DCE" w:rsidP="00F924C7">
      <w:pPr>
        <w:spacing w:line="240" w:lineRule="atLeast"/>
        <w:rPr>
          <w:rFonts w:ascii="微軟正黑體" w:eastAsia="微軟正黑體" w:hAnsi="微軟正黑體"/>
          <w:b/>
          <w:sz w:val="24"/>
          <w:szCs w:val="24"/>
        </w:rPr>
      </w:pPr>
      <w:r>
        <w:rPr>
          <w:noProof/>
        </w:rPr>
        <w:pict>
          <v:shape id="圖片 1625" o:spid="_x0000_s1048" type="#_x0000_t75" style="position:absolute;left:0;text-align:left;margin-left:21.95pt;margin-top:21pt;width:84.55pt;height:85.65pt;z-index:251648512;visibility:visible">
            <v:imagedata r:id="rId22" o:title=""/>
            <w10:wrap type="tight"/>
          </v:shape>
        </w:pict>
      </w:r>
    </w:p>
    <w:p w:rsidR="00F43DCE" w:rsidRDefault="00F43DCE" w:rsidP="00F924C7">
      <w:pPr>
        <w:spacing w:line="24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43DCE" w:rsidRDefault="00F43DCE" w:rsidP="00F924C7">
      <w:pPr>
        <w:spacing w:line="24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43DCE" w:rsidRDefault="00F43DCE" w:rsidP="00F924C7">
      <w:pPr>
        <w:spacing w:line="24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43DCE" w:rsidRPr="00C1563B" w:rsidRDefault="00F43DCE" w:rsidP="001069D2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F43DCE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</w:t>
            </w:r>
            <w:r>
              <w:rPr>
                <w:rFonts w:ascii="標楷體" w:hAnsi="標楷體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/>
                <w:sz w:val="24"/>
                <w:szCs w:val="24"/>
              </w:rPr>
              <w:t>1345</w:t>
            </w:r>
            <w:r w:rsidRPr="00A056BC">
              <w:rPr>
                <w:rFonts w:ascii="標楷體" w:hAnsi="標楷體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F43DCE" w:rsidRPr="00A056BC" w:rsidRDefault="00F43DCE" w:rsidP="001305F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F43DC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spacing w:line="240" w:lineRule="atLeast"/>
              <w:ind w:left="240" w:hangingChars="100" w:hanging="24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F43DC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</w:t>
            </w:r>
            <w:r>
              <w:rPr>
                <w:rFonts w:ascii="標楷體" w:hAnsi="標楷體"/>
                <w:b w:val="0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美酒的邂逅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F43DCE" w:rsidRPr="00A056BC" w:rsidRDefault="00F43DCE" w:rsidP="001305F2">
            <w:pPr>
              <w:spacing w:line="240" w:lineRule="atLeast"/>
              <w:ind w:left="238" w:hangingChars="99" w:hanging="238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F43DCE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F43DCE" w:rsidRPr="00A056BC" w:rsidRDefault="00F43DCE" w:rsidP="001305F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F43DCE" w:rsidRPr="00A056BC" w:rsidRDefault="00F43DCE" w:rsidP="001305F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F43DCE" w:rsidRPr="00C36254" w:rsidTr="001305F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F43DCE" w:rsidRPr="00A056BC" w:rsidRDefault="00F43DCE" w:rsidP="001305F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F43DCE" w:rsidRPr="00EC4E71" w:rsidRDefault="00F43DCE" w:rsidP="001069D2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/>
          <w:szCs w:val="28"/>
        </w:rPr>
        <w:t>800</w:t>
      </w:r>
      <w:r>
        <w:rPr>
          <w:rFonts w:ascii="標楷體" w:hAnsi="標楷體" w:hint="eastAsia"/>
          <w:szCs w:val="28"/>
        </w:rPr>
        <w:t>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43DCE" w:rsidRPr="00B32029" w:rsidRDefault="00F43DCE" w:rsidP="001069D2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r>
        <w:rPr>
          <w:rFonts w:ascii="標楷體" w:hAnsi="標楷體" w:hint="eastAsia"/>
          <w:szCs w:val="28"/>
        </w:rPr>
        <w:t>專線：</w:t>
      </w:r>
      <w:r>
        <w:rPr>
          <w:rFonts w:ascii="標楷體" w:hAnsi="標楷體"/>
          <w:szCs w:val="28"/>
        </w:rPr>
        <w:t>(02)29601314</w:t>
      </w:r>
      <w:r>
        <w:rPr>
          <w:rFonts w:ascii="標楷體" w:hAnsi="標楷體" w:hint="eastAsia"/>
          <w:szCs w:val="28"/>
        </w:rPr>
        <w:t>、</w:t>
      </w:r>
      <w:r>
        <w:rPr>
          <w:rFonts w:ascii="標楷體" w:hAnsi="標楷體"/>
          <w:szCs w:val="28"/>
        </w:rPr>
        <w:t>0980891314</w:t>
      </w:r>
      <w:bookmarkEnd w:id="1"/>
    </w:p>
    <w:sectPr w:rsidR="00F43DCE" w:rsidRPr="00B32029" w:rsidSect="009F303E">
      <w:headerReference w:type="even" r:id="rId23"/>
      <w:headerReference w:type="first" r:id="rId24"/>
      <w:pgSz w:w="11907" w:h="16840" w:code="9"/>
      <w:pgMar w:top="1134" w:right="1134" w:bottom="1134" w:left="1134" w:header="720" w:footer="805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DCE" w:rsidRDefault="00F43DCE">
      <w:r>
        <w:separator/>
      </w:r>
    </w:p>
  </w:endnote>
  <w:endnote w:type="continuationSeparator" w:id="0">
    <w:p w:rsidR="00F43DCE" w:rsidRDefault="00F43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Arial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粗隸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DCE" w:rsidRDefault="00F43DCE">
      <w:r>
        <w:separator/>
      </w:r>
    </w:p>
  </w:footnote>
  <w:footnote w:type="continuationSeparator" w:id="0">
    <w:p w:rsidR="00F43DCE" w:rsidRDefault="00F43D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DCE" w:rsidRDefault="00F43D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6" o:spid="_x0000_s2049" type="#_x0000_t75" style="position:absolute;left:0;text-align:left;margin-left:0;margin-top:0;width:565.4pt;height:799.8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DCE" w:rsidRDefault="00F43D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5" o:spid="_x0000_s2050" type="#_x0000_t75" style="position:absolute;left:0;text-align:left;margin-left:0;margin-top:0;width:565.4pt;height:799.8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72C"/>
    <w:multiLevelType w:val="hybridMultilevel"/>
    <w:tmpl w:val="9684E9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1B53B07"/>
    <w:multiLevelType w:val="hybridMultilevel"/>
    <w:tmpl w:val="3AF8A25E"/>
    <w:lvl w:ilvl="0" w:tplc="8416D80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5B63785"/>
    <w:multiLevelType w:val="hybridMultilevel"/>
    <w:tmpl w:val="3304B08C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05B64C11"/>
    <w:multiLevelType w:val="hybridMultilevel"/>
    <w:tmpl w:val="BEE2967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09BE5F82"/>
    <w:multiLevelType w:val="hybridMultilevel"/>
    <w:tmpl w:val="4A9491DC"/>
    <w:lvl w:ilvl="0" w:tplc="0409000B">
      <w:start w:val="1"/>
      <w:numFmt w:val="bullet"/>
      <w:lvlText w:val=""/>
      <w:lvlJc w:val="left"/>
      <w:pPr>
        <w:ind w:left="13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4" w:hanging="480"/>
      </w:pPr>
      <w:rPr>
        <w:rFonts w:ascii="Wingdings" w:hAnsi="Wingdings" w:hint="default"/>
      </w:rPr>
    </w:lvl>
  </w:abstractNum>
  <w:abstractNum w:abstractNumId="5">
    <w:nsid w:val="0BDC254A"/>
    <w:multiLevelType w:val="hybridMultilevel"/>
    <w:tmpl w:val="8A26628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0C7761A4"/>
    <w:multiLevelType w:val="hybridMultilevel"/>
    <w:tmpl w:val="41FEFD94"/>
    <w:lvl w:ilvl="0" w:tplc="7E284212">
      <w:start w:val="1"/>
      <w:numFmt w:val="ideographLegalTraditional"/>
      <w:lvlText w:val="%1、"/>
      <w:lvlJc w:val="left"/>
      <w:pPr>
        <w:ind w:left="19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  <w:rPr>
        <w:rFonts w:cs="Times New Roman"/>
      </w:rPr>
    </w:lvl>
  </w:abstractNum>
  <w:abstractNum w:abstractNumId="7">
    <w:nsid w:val="0F3F11E2"/>
    <w:multiLevelType w:val="hybridMultilevel"/>
    <w:tmpl w:val="8476276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06C3462"/>
    <w:multiLevelType w:val="hybridMultilevel"/>
    <w:tmpl w:val="2E90D83A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108B50F4"/>
    <w:multiLevelType w:val="hybridMultilevel"/>
    <w:tmpl w:val="E588566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11290338"/>
    <w:multiLevelType w:val="multilevel"/>
    <w:tmpl w:val="03B6CDE2"/>
    <w:lvl w:ilvl="0">
      <w:start w:val="1"/>
      <w:numFmt w:val="ideographLegalTraditional"/>
      <w:pStyle w:val="Heading1"/>
      <w:suff w:val="nothing"/>
      <w:lvlText w:val="%1、"/>
      <w:lvlJc w:val="left"/>
      <w:pPr>
        <w:ind w:left="3141" w:hanging="1701"/>
      </w:pPr>
      <w:rPr>
        <w:rFonts w:cs="Times New Roman" w:hint="default"/>
        <w:sz w:val="36"/>
        <w:szCs w:val="36"/>
      </w:rPr>
    </w:lvl>
    <w:lvl w:ilvl="1">
      <w:start w:val="1"/>
      <w:numFmt w:val="taiwaneseCountingThousand"/>
      <w:pStyle w:val="Heading2"/>
      <w:suff w:val="nothing"/>
      <w:lvlText w:val="%2、"/>
      <w:lvlJc w:val="left"/>
      <w:pPr>
        <w:ind w:left="2301" w:hanging="1701"/>
      </w:pPr>
      <w:rPr>
        <w:rFonts w:cs="Times New Roman" w:hint="default"/>
        <w:sz w:val="32"/>
        <w:szCs w:val="32"/>
      </w:rPr>
    </w:lvl>
    <w:lvl w:ilvl="2">
      <w:start w:val="1"/>
      <w:numFmt w:val="taiwaneseCountingThousand"/>
      <w:pStyle w:val="Heading3"/>
      <w:suff w:val="nothing"/>
      <w:lvlText w:val="（%3）"/>
      <w:lvlJc w:val="left"/>
      <w:pPr>
        <w:ind w:left="1474" w:hanging="1474"/>
      </w:pPr>
      <w:rPr>
        <w:rFonts w:cs="Times New Roman" w:hint="default"/>
      </w:rPr>
    </w:lvl>
    <w:lvl w:ilvl="3">
      <w:start w:val="1"/>
      <w:numFmt w:val="decimal"/>
      <w:pStyle w:val="Heading4"/>
      <w:suff w:val="nothing"/>
      <w:lvlText w:val="%4. "/>
      <w:lvlJc w:val="left"/>
      <w:pPr>
        <w:ind w:left="1967" w:hanging="1247"/>
      </w:pPr>
      <w:rPr>
        <w:rFonts w:cs="Times New Roman" w:hint="default"/>
      </w:rPr>
    </w:lvl>
    <w:lvl w:ilvl="4">
      <w:start w:val="1"/>
      <w:numFmt w:val="decimal"/>
      <w:pStyle w:val="Heading5"/>
      <w:suff w:val="nothing"/>
      <w:lvlText w:val="（%5）"/>
      <w:lvlJc w:val="left"/>
      <w:pPr>
        <w:ind w:left="2137" w:hanging="1247"/>
      </w:pPr>
      <w:rPr>
        <w:rFonts w:cs="Times New Roman" w:hint="default"/>
      </w:rPr>
    </w:lvl>
    <w:lvl w:ilvl="5">
      <w:start w:val="1"/>
      <w:numFmt w:val="upperLetter"/>
      <w:pStyle w:val="Heading6"/>
      <w:suff w:val="nothing"/>
      <w:lvlText w:val="%6. "/>
      <w:lvlJc w:val="left"/>
      <w:pPr>
        <w:ind w:left="2137" w:hanging="850"/>
      </w:pPr>
      <w:rPr>
        <w:rFonts w:cs="Times New Roman" w:hint="default"/>
      </w:rPr>
    </w:lvl>
    <w:lvl w:ilvl="6">
      <w:start w:val="1"/>
      <w:numFmt w:val="upperLetter"/>
      <w:pStyle w:val="Heading7"/>
      <w:suff w:val="nothing"/>
      <w:lvlText w:val="（%7）"/>
      <w:lvlJc w:val="left"/>
      <w:pPr>
        <w:ind w:left="2137" w:hanging="680"/>
      </w:pPr>
      <w:rPr>
        <w:rFonts w:cs="Times New Roman" w:hint="default"/>
      </w:rPr>
    </w:lvl>
    <w:lvl w:ilvl="7">
      <w:start w:val="1"/>
      <w:numFmt w:val="lowerLetter"/>
      <w:pStyle w:val="Heading8"/>
      <w:suff w:val="nothing"/>
      <w:lvlText w:val="%8.  "/>
      <w:lvlJc w:val="left"/>
      <w:pPr>
        <w:ind w:left="2137" w:hanging="255"/>
      </w:pPr>
      <w:rPr>
        <w:rFonts w:cs="Times New Roman" w:hint="default"/>
      </w:rPr>
    </w:lvl>
    <w:lvl w:ilvl="8">
      <w:start w:val="1"/>
      <w:numFmt w:val="bullet"/>
      <w:pStyle w:val="5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1">
    <w:nsid w:val="149F4D54"/>
    <w:multiLevelType w:val="hybridMultilevel"/>
    <w:tmpl w:val="CF1A8CE8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14F530B0"/>
    <w:multiLevelType w:val="hybridMultilevel"/>
    <w:tmpl w:val="0DF840D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1A142787"/>
    <w:multiLevelType w:val="hybridMultilevel"/>
    <w:tmpl w:val="61B4BD7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1ABB2570"/>
    <w:multiLevelType w:val="hybridMultilevel"/>
    <w:tmpl w:val="E32CABB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1E4E3AE0"/>
    <w:multiLevelType w:val="hybridMultilevel"/>
    <w:tmpl w:val="BFD8340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1ED9309D"/>
    <w:multiLevelType w:val="hybridMultilevel"/>
    <w:tmpl w:val="8CF049F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1EF85268"/>
    <w:multiLevelType w:val="hybridMultilevel"/>
    <w:tmpl w:val="60D082C2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1F8C708B"/>
    <w:multiLevelType w:val="hybridMultilevel"/>
    <w:tmpl w:val="9F2CC53C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20C26973"/>
    <w:multiLevelType w:val="hybridMultilevel"/>
    <w:tmpl w:val="8196EB38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20271A6"/>
    <w:multiLevelType w:val="hybridMultilevel"/>
    <w:tmpl w:val="8FDC984E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278F662E"/>
    <w:multiLevelType w:val="hybridMultilevel"/>
    <w:tmpl w:val="8F066F76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2870123F"/>
    <w:multiLevelType w:val="hybridMultilevel"/>
    <w:tmpl w:val="430EDE2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2A117E17"/>
    <w:multiLevelType w:val="hybridMultilevel"/>
    <w:tmpl w:val="F7E0F56A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>
    <w:nsid w:val="2D8B716B"/>
    <w:multiLevelType w:val="hybridMultilevel"/>
    <w:tmpl w:val="C86697AE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>
    <w:nsid w:val="2EA249C4"/>
    <w:multiLevelType w:val="hybridMultilevel"/>
    <w:tmpl w:val="481A607A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>
    <w:nsid w:val="34EC7E27"/>
    <w:multiLevelType w:val="hybridMultilevel"/>
    <w:tmpl w:val="D90645E8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352B6FED"/>
    <w:multiLevelType w:val="hybridMultilevel"/>
    <w:tmpl w:val="6A0CD8E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>
    <w:nsid w:val="389F680D"/>
    <w:multiLevelType w:val="hybridMultilevel"/>
    <w:tmpl w:val="E444C704"/>
    <w:lvl w:ilvl="0" w:tplc="68E821BC">
      <w:start w:val="4"/>
      <w:numFmt w:val="bullet"/>
      <w:lvlText w:val="★"/>
      <w:lvlJc w:val="left"/>
      <w:pPr>
        <w:tabs>
          <w:tab w:val="num" w:pos="2"/>
        </w:tabs>
        <w:ind w:left="2" w:hanging="360"/>
      </w:pPr>
      <w:rPr>
        <w:rFonts w:ascii="標楷體" w:eastAsia="標楷體" w:hAnsi="標楷體" w:hint="eastAsia"/>
      </w:rPr>
    </w:lvl>
    <w:lvl w:ilvl="1" w:tplc="6C52F5DA">
      <w:start w:val="180"/>
      <w:numFmt w:val="bullet"/>
      <w:lvlText w:val="◎"/>
      <w:lvlJc w:val="left"/>
      <w:pPr>
        <w:ind w:left="482" w:hanging="360"/>
      </w:pPr>
      <w:rPr>
        <w:rFonts w:ascii="新細明體" w:eastAsia="新細明體" w:hAnsi="新細明體" w:hint="eastAsia"/>
        <w:b/>
        <w:color w:val="008000"/>
        <w:sz w:val="28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2"/>
        </w:tabs>
        <w:ind w:left="10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2"/>
        </w:tabs>
        <w:ind w:left="15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2"/>
        </w:tabs>
        <w:ind w:left="20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2"/>
        </w:tabs>
        <w:ind w:left="25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2"/>
        </w:tabs>
        <w:ind w:left="30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2"/>
        </w:tabs>
        <w:ind w:left="34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2"/>
        </w:tabs>
        <w:ind w:left="3962" w:hanging="480"/>
      </w:pPr>
      <w:rPr>
        <w:rFonts w:ascii="Wingdings" w:hAnsi="Wingdings" w:hint="default"/>
      </w:rPr>
    </w:lvl>
  </w:abstractNum>
  <w:abstractNum w:abstractNumId="30">
    <w:nsid w:val="39BA5FBB"/>
    <w:multiLevelType w:val="hybridMultilevel"/>
    <w:tmpl w:val="9432DB34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1">
    <w:nsid w:val="3AA8756E"/>
    <w:multiLevelType w:val="hybridMultilevel"/>
    <w:tmpl w:val="A322CB3E"/>
    <w:lvl w:ilvl="0" w:tplc="7EE8FC38">
      <w:start w:val="2"/>
      <w:numFmt w:val="ideographLegalTraditional"/>
      <w:lvlText w:val="%1、"/>
      <w:lvlJc w:val="left"/>
      <w:pPr>
        <w:ind w:left="930" w:hanging="7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  <w:rPr>
        <w:rFonts w:cs="Times New Roman"/>
      </w:rPr>
    </w:lvl>
  </w:abstractNum>
  <w:abstractNum w:abstractNumId="32">
    <w:nsid w:val="3AF05329"/>
    <w:multiLevelType w:val="hybridMultilevel"/>
    <w:tmpl w:val="0E74FB5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3BD93770"/>
    <w:multiLevelType w:val="hybridMultilevel"/>
    <w:tmpl w:val="02D269E4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>
    <w:nsid w:val="3C096439"/>
    <w:multiLevelType w:val="hybridMultilevel"/>
    <w:tmpl w:val="594E712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>
    <w:nsid w:val="3D104D5D"/>
    <w:multiLevelType w:val="hybridMultilevel"/>
    <w:tmpl w:val="5922E19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6">
    <w:nsid w:val="41E70022"/>
    <w:multiLevelType w:val="hybridMultilevel"/>
    <w:tmpl w:val="9564AF6C"/>
    <w:lvl w:ilvl="0" w:tplc="4E9625B2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  <w:rPr>
        <w:rFonts w:cs="Times New Roman"/>
      </w:rPr>
    </w:lvl>
  </w:abstractNum>
  <w:abstractNum w:abstractNumId="37">
    <w:nsid w:val="431077F4"/>
    <w:multiLevelType w:val="hybridMultilevel"/>
    <w:tmpl w:val="530E9EE2"/>
    <w:lvl w:ilvl="0" w:tplc="61CC40C0">
      <w:start w:val="1"/>
      <w:numFmt w:val="decimal"/>
      <w:lvlText w:val="(%1)"/>
      <w:lvlJc w:val="left"/>
      <w:pPr>
        <w:ind w:left="89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7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5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3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1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9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7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56" w:hanging="480"/>
      </w:pPr>
      <w:rPr>
        <w:rFonts w:cs="Times New Roman"/>
      </w:rPr>
    </w:lvl>
  </w:abstractNum>
  <w:abstractNum w:abstractNumId="38">
    <w:nsid w:val="45742B01"/>
    <w:multiLevelType w:val="hybridMultilevel"/>
    <w:tmpl w:val="1F72C1C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9">
    <w:nsid w:val="47776D23"/>
    <w:multiLevelType w:val="hybridMultilevel"/>
    <w:tmpl w:val="66927820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0">
    <w:nsid w:val="494F246F"/>
    <w:multiLevelType w:val="hybridMultilevel"/>
    <w:tmpl w:val="04FCA82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>
    <w:nsid w:val="4C144D7F"/>
    <w:multiLevelType w:val="hybridMultilevel"/>
    <w:tmpl w:val="6AE6896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2">
    <w:nsid w:val="4C395A13"/>
    <w:multiLevelType w:val="hybridMultilevel"/>
    <w:tmpl w:val="9502E8A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3">
    <w:nsid w:val="4F791B08"/>
    <w:multiLevelType w:val="hybridMultilevel"/>
    <w:tmpl w:val="8878F84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4">
    <w:nsid w:val="503B2393"/>
    <w:multiLevelType w:val="hybridMultilevel"/>
    <w:tmpl w:val="FF2A79FA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5">
    <w:nsid w:val="55FA1E7F"/>
    <w:multiLevelType w:val="hybridMultilevel"/>
    <w:tmpl w:val="256AB168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6">
    <w:nsid w:val="581F5E0B"/>
    <w:multiLevelType w:val="hybridMultilevel"/>
    <w:tmpl w:val="38CE85C2"/>
    <w:lvl w:ilvl="0" w:tplc="0EC287FC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7">
    <w:nsid w:val="58F32A81"/>
    <w:multiLevelType w:val="hybridMultilevel"/>
    <w:tmpl w:val="C1E29008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8">
    <w:nsid w:val="5C5334DF"/>
    <w:multiLevelType w:val="hybridMultilevel"/>
    <w:tmpl w:val="0D34003E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9">
    <w:nsid w:val="5FDF3E34"/>
    <w:multiLevelType w:val="hybridMultilevel"/>
    <w:tmpl w:val="36C0B99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0">
    <w:nsid w:val="62FA53F3"/>
    <w:multiLevelType w:val="hybridMultilevel"/>
    <w:tmpl w:val="CE58AF66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1">
    <w:nsid w:val="633F3202"/>
    <w:multiLevelType w:val="hybridMultilevel"/>
    <w:tmpl w:val="422602F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2">
    <w:nsid w:val="636E48B6"/>
    <w:multiLevelType w:val="hybridMultilevel"/>
    <w:tmpl w:val="4D447D0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3">
    <w:nsid w:val="648D3BB8"/>
    <w:multiLevelType w:val="hybridMultilevel"/>
    <w:tmpl w:val="81F2C7C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4">
    <w:nsid w:val="67A030BE"/>
    <w:multiLevelType w:val="hybridMultilevel"/>
    <w:tmpl w:val="577E0B58"/>
    <w:lvl w:ilvl="0" w:tplc="4E9625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5">
    <w:nsid w:val="6ED22C22"/>
    <w:multiLevelType w:val="hybridMultilevel"/>
    <w:tmpl w:val="9BFA55CA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6">
    <w:nsid w:val="70001115"/>
    <w:multiLevelType w:val="hybridMultilevel"/>
    <w:tmpl w:val="202ED17C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7">
    <w:nsid w:val="70E96B2F"/>
    <w:multiLevelType w:val="hybridMultilevel"/>
    <w:tmpl w:val="7194BFDA"/>
    <w:lvl w:ilvl="0" w:tplc="59EAD372">
      <w:start w:val="1"/>
      <w:numFmt w:val="decimal"/>
      <w:lvlText w:val="%1."/>
      <w:lvlJc w:val="left"/>
      <w:pPr>
        <w:ind w:left="53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1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7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5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3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1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96" w:hanging="480"/>
      </w:pPr>
      <w:rPr>
        <w:rFonts w:cs="Times New Roman"/>
      </w:rPr>
    </w:lvl>
  </w:abstractNum>
  <w:abstractNum w:abstractNumId="58">
    <w:nsid w:val="723534F8"/>
    <w:multiLevelType w:val="hybridMultilevel"/>
    <w:tmpl w:val="B498C00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9">
    <w:nsid w:val="727A7426"/>
    <w:multiLevelType w:val="hybridMultilevel"/>
    <w:tmpl w:val="4ABC949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0">
    <w:nsid w:val="74D42837"/>
    <w:multiLevelType w:val="hybridMultilevel"/>
    <w:tmpl w:val="FF5638E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1">
    <w:nsid w:val="7921380F"/>
    <w:multiLevelType w:val="hybridMultilevel"/>
    <w:tmpl w:val="9F0E56AA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2">
    <w:nsid w:val="7B571DFD"/>
    <w:multiLevelType w:val="hybridMultilevel"/>
    <w:tmpl w:val="745EA2C6"/>
    <w:lvl w:ilvl="0" w:tplc="4E9625B2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3">
    <w:nsid w:val="7B8915E2"/>
    <w:multiLevelType w:val="hybridMultilevel"/>
    <w:tmpl w:val="3CF61E6C"/>
    <w:lvl w:ilvl="0" w:tplc="733C504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b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4">
    <w:nsid w:val="7C3C56CA"/>
    <w:multiLevelType w:val="hybridMultilevel"/>
    <w:tmpl w:val="A22ACD3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0"/>
  </w:num>
  <w:num w:numId="2">
    <w:abstractNumId w:val="29"/>
  </w:num>
  <w:num w:numId="3">
    <w:abstractNumId w:val="31"/>
  </w:num>
  <w:num w:numId="4">
    <w:abstractNumId w:val="36"/>
  </w:num>
  <w:num w:numId="5">
    <w:abstractNumId w:val="57"/>
  </w:num>
  <w:num w:numId="6">
    <w:abstractNumId w:val="20"/>
  </w:num>
  <w:num w:numId="7">
    <w:abstractNumId w:val="8"/>
  </w:num>
  <w:num w:numId="8">
    <w:abstractNumId w:val="32"/>
  </w:num>
  <w:num w:numId="9">
    <w:abstractNumId w:val="37"/>
  </w:num>
  <w:num w:numId="10">
    <w:abstractNumId w:val="23"/>
  </w:num>
  <w:num w:numId="11">
    <w:abstractNumId w:val="16"/>
  </w:num>
  <w:num w:numId="12">
    <w:abstractNumId w:val="59"/>
  </w:num>
  <w:num w:numId="13">
    <w:abstractNumId w:val="13"/>
  </w:num>
  <w:num w:numId="14">
    <w:abstractNumId w:val="28"/>
  </w:num>
  <w:num w:numId="15">
    <w:abstractNumId w:val="52"/>
  </w:num>
  <w:num w:numId="16">
    <w:abstractNumId w:val="3"/>
  </w:num>
  <w:num w:numId="17">
    <w:abstractNumId w:val="40"/>
  </w:num>
  <w:num w:numId="18">
    <w:abstractNumId w:val="35"/>
  </w:num>
  <w:num w:numId="19">
    <w:abstractNumId w:val="38"/>
  </w:num>
  <w:num w:numId="20">
    <w:abstractNumId w:val="51"/>
  </w:num>
  <w:num w:numId="21">
    <w:abstractNumId w:val="34"/>
  </w:num>
  <w:num w:numId="22">
    <w:abstractNumId w:val="46"/>
  </w:num>
  <w:num w:numId="23">
    <w:abstractNumId w:val="27"/>
  </w:num>
  <w:num w:numId="24">
    <w:abstractNumId w:val="53"/>
  </w:num>
  <w:num w:numId="25">
    <w:abstractNumId w:val="7"/>
  </w:num>
  <w:num w:numId="26">
    <w:abstractNumId w:val="42"/>
  </w:num>
  <w:num w:numId="27">
    <w:abstractNumId w:val="58"/>
  </w:num>
  <w:num w:numId="28">
    <w:abstractNumId w:val="9"/>
  </w:num>
  <w:num w:numId="29">
    <w:abstractNumId w:val="61"/>
  </w:num>
  <w:num w:numId="30">
    <w:abstractNumId w:val="15"/>
  </w:num>
  <w:num w:numId="31">
    <w:abstractNumId w:val="1"/>
  </w:num>
  <w:num w:numId="32">
    <w:abstractNumId w:val="63"/>
  </w:num>
  <w:num w:numId="33">
    <w:abstractNumId w:val="43"/>
  </w:num>
  <w:num w:numId="34">
    <w:abstractNumId w:val="41"/>
  </w:num>
  <w:num w:numId="35">
    <w:abstractNumId w:val="64"/>
  </w:num>
  <w:num w:numId="36">
    <w:abstractNumId w:val="49"/>
  </w:num>
  <w:num w:numId="37">
    <w:abstractNumId w:val="5"/>
  </w:num>
  <w:num w:numId="38">
    <w:abstractNumId w:val="60"/>
  </w:num>
  <w:num w:numId="39">
    <w:abstractNumId w:val="0"/>
  </w:num>
  <w:num w:numId="40">
    <w:abstractNumId w:val="14"/>
  </w:num>
  <w:num w:numId="41">
    <w:abstractNumId w:val="55"/>
  </w:num>
  <w:num w:numId="42">
    <w:abstractNumId w:val="4"/>
  </w:num>
  <w:num w:numId="43">
    <w:abstractNumId w:val="2"/>
  </w:num>
  <w:num w:numId="44">
    <w:abstractNumId w:val="26"/>
  </w:num>
  <w:num w:numId="45">
    <w:abstractNumId w:val="48"/>
  </w:num>
  <w:num w:numId="46">
    <w:abstractNumId w:val="44"/>
  </w:num>
  <w:num w:numId="47">
    <w:abstractNumId w:val="25"/>
  </w:num>
  <w:num w:numId="48">
    <w:abstractNumId w:val="30"/>
  </w:num>
  <w:num w:numId="49">
    <w:abstractNumId w:val="33"/>
  </w:num>
  <w:num w:numId="50">
    <w:abstractNumId w:val="39"/>
  </w:num>
  <w:num w:numId="51">
    <w:abstractNumId w:val="62"/>
  </w:num>
  <w:num w:numId="52">
    <w:abstractNumId w:val="21"/>
  </w:num>
  <w:num w:numId="53">
    <w:abstractNumId w:val="17"/>
  </w:num>
  <w:num w:numId="54">
    <w:abstractNumId w:val="54"/>
  </w:num>
  <w:num w:numId="55">
    <w:abstractNumId w:val="11"/>
  </w:num>
  <w:num w:numId="56">
    <w:abstractNumId w:val="47"/>
  </w:num>
  <w:num w:numId="57">
    <w:abstractNumId w:val="50"/>
  </w:num>
  <w:num w:numId="58">
    <w:abstractNumId w:val="18"/>
  </w:num>
  <w:num w:numId="59">
    <w:abstractNumId w:val="56"/>
  </w:num>
  <w:num w:numId="60">
    <w:abstractNumId w:val="45"/>
  </w:num>
  <w:num w:numId="61">
    <w:abstractNumId w:val="24"/>
  </w:num>
  <w:num w:numId="62">
    <w:abstractNumId w:val="19"/>
  </w:num>
  <w:num w:numId="63">
    <w:abstractNumId w:val="22"/>
  </w:num>
  <w:num w:numId="64">
    <w:abstractNumId w:val="6"/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6905"/>
    <w:rsid w:val="00001981"/>
    <w:rsid w:val="00001D16"/>
    <w:rsid w:val="00003CF5"/>
    <w:rsid w:val="0000400F"/>
    <w:rsid w:val="00004EB9"/>
    <w:rsid w:val="00005A60"/>
    <w:rsid w:val="00005D6F"/>
    <w:rsid w:val="000069F6"/>
    <w:rsid w:val="00007BE2"/>
    <w:rsid w:val="000110F7"/>
    <w:rsid w:val="000113FE"/>
    <w:rsid w:val="00011577"/>
    <w:rsid w:val="0001439F"/>
    <w:rsid w:val="0002030C"/>
    <w:rsid w:val="0002063E"/>
    <w:rsid w:val="00020CEB"/>
    <w:rsid w:val="00020F54"/>
    <w:rsid w:val="0002146A"/>
    <w:rsid w:val="0002150F"/>
    <w:rsid w:val="00023A75"/>
    <w:rsid w:val="000268ED"/>
    <w:rsid w:val="00027CC5"/>
    <w:rsid w:val="00030132"/>
    <w:rsid w:val="0003409B"/>
    <w:rsid w:val="00040BC8"/>
    <w:rsid w:val="0004127D"/>
    <w:rsid w:val="00042109"/>
    <w:rsid w:val="00046074"/>
    <w:rsid w:val="00047161"/>
    <w:rsid w:val="00047338"/>
    <w:rsid w:val="00051FA8"/>
    <w:rsid w:val="00053156"/>
    <w:rsid w:val="00054151"/>
    <w:rsid w:val="00054FC7"/>
    <w:rsid w:val="00055090"/>
    <w:rsid w:val="00055E43"/>
    <w:rsid w:val="00056F32"/>
    <w:rsid w:val="0005734B"/>
    <w:rsid w:val="00060C48"/>
    <w:rsid w:val="0006195C"/>
    <w:rsid w:val="000619E8"/>
    <w:rsid w:val="000628F0"/>
    <w:rsid w:val="00062904"/>
    <w:rsid w:val="00063AD0"/>
    <w:rsid w:val="000640C5"/>
    <w:rsid w:val="00064398"/>
    <w:rsid w:val="000648C2"/>
    <w:rsid w:val="000656A7"/>
    <w:rsid w:val="00065E8C"/>
    <w:rsid w:val="000713E6"/>
    <w:rsid w:val="00074CEA"/>
    <w:rsid w:val="00075674"/>
    <w:rsid w:val="00075D2B"/>
    <w:rsid w:val="0008108E"/>
    <w:rsid w:val="00083046"/>
    <w:rsid w:val="00083D4C"/>
    <w:rsid w:val="00083F77"/>
    <w:rsid w:val="00085A93"/>
    <w:rsid w:val="00086B3F"/>
    <w:rsid w:val="00087D15"/>
    <w:rsid w:val="0009067C"/>
    <w:rsid w:val="00091839"/>
    <w:rsid w:val="00091D06"/>
    <w:rsid w:val="00095D7E"/>
    <w:rsid w:val="0009726A"/>
    <w:rsid w:val="000973E0"/>
    <w:rsid w:val="000A1E04"/>
    <w:rsid w:val="000A27DE"/>
    <w:rsid w:val="000A3975"/>
    <w:rsid w:val="000A6234"/>
    <w:rsid w:val="000A6585"/>
    <w:rsid w:val="000B4A2E"/>
    <w:rsid w:val="000B5EE3"/>
    <w:rsid w:val="000C00DA"/>
    <w:rsid w:val="000C023E"/>
    <w:rsid w:val="000C028A"/>
    <w:rsid w:val="000C0BF2"/>
    <w:rsid w:val="000C0C16"/>
    <w:rsid w:val="000C1186"/>
    <w:rsid w:val="000C27D2"/>
    <w:rsid w:val="000C4C6A"/>
    <w:rsid w:val="000C6691"/>
    <w:rsid w:val="000C7A85"/>
    <w:rsid w:val="000C7FBD"/>
    <w:rsid w:val="000D01A6"/>
    <w:rsid w:val="000D0E69"/>
    <w:rsid w:val="000D4BD3"/>
    <w:rsid w:val="000D5AE4"/>
    <w:rsid w:val="000D5EC1"/>
    <w:rsid w:val="000E037C"/>
    <w:rsid w:val="000E10A5"/>
    <w:rsid w:val="000E5843"/>
    <w:rsid w:val="000E59D3"/>
    <w:rsid w:val="000E5F91"/>
    <w:rsid w:val="000F0AB7"/>
    <w:rsid w:val="000F14DA"/>
    <w:rsid w:val="000F1612"/>
    <w:rsid w:val="000F2D16"/>
    <w:rsid w:val="000F55E2"/>
    <w:rsid w:val="0010063F"/>
    <w:rsid w:val="001019CB"/>
    <w:rsid w:val="001031BB"/>
    <w:rsid w:val="001041E4"/>
    <w:rsid w:val="0010511E"/>
    <w:rsid w:val="0010684F"/>
    <w:rsid w:val="001069D2"/>
    <w:rsid w:val="0010736C"/>
    <w:rsid w:val="00110097"/>
    <w:rsid w:val="00110F0B"/>
    <w:rsid w:val="00110FDA"/>
    <w:rsid w:val="001126A2"/>
    <w:rsid w:val="00115C7B"/>
    <w:rsid w:val="0011605C"/>
    <w:rsid w:val="001173B2"/>
    <w:rsid w:val="00120A50"/>
    <w:rsid w:val="00120ED8"/>
    <w:rsid w:val="00123BCA"/>
    <w:rsid w:val="001258F5"/>
    <w:rsid w:val="00126764"/>
    <w:rsid w:val="001305F2"/>
    <w:rsid w:val="00130A7E"/>
    <w:rsid w:val="00130BDA"/>
    <w:rsid w:val="00131C6D"/>
    <w:rsid w:val="00133889"/>
    <w:rsid w:val="00133B03"/>
    <w:rsid w:val="001351AE"/>
    <w:rsid w:val="00137246"/>
    <w:rsid w:val="00137CEE"/>
    <w:rsid w:val="0014178F"/>
    <w:rsid w:val="001458F5"/>
    <w:rsid w:val="001465DD"/>
    <w:rsid w:val="00146C16"/>
    <w:rsid w:val="00147A99"/>
    <w:rsid w:val="00147FA6"/>
    <w:rsid w:val="001515DC"/>
    <w:rsid w:val="00152227"/>
    <w:rsid w:val="00155444"/>
    <w:rsid w:val="00157454"/>
    <w:rsid w:val="00157EED"/>
    <w:rsid w:val="00157F6A"/>
    <w:rsid w:val="00160943"/>
    <w:rsid w:val="0016226D"/>
    <w:rsid w:val="00162DD3"/>
    <w:rsid w:val="001642CD"/>
    <w:rsid w:val="00165555"/>
    <w:rsid w:val="00165E54"/>
    <w:rsid w:val="00170824"/>
    <w:rsid w:val="00171461"/>
    <w:rsid w:val="00173592"/>
    <w:rsid w:val="00175379"/>
    <w:rsid w:val="001802B5"/>
    <w:rsid w:val="00183780"/>
    <w:rsid w:val="00183C07"/>
    <w:rsid w:val="00184DEB"/>
    <w:rsid w:val="00185251"/>
    <w:rsid w:val="0018590D"/>
    <w:rsid w:val="00185DF6"/>
    <w:rsid w:val="00187DFA"/>
    <w:rsid w:val="00191F5E"/>
    <w:rsid w:val="00195C66"/>
    <w:rsid w:val="001A0357"/>
    <w:rsid w:val="001A1806"/>
    <w:rsid w:val="001A3890"/>
    <w:rsid w:val="001A5AC5"/>
    <w:rsid w:val="001A5CD4"/>
    <w:rsid w:val="001A6F56"/>
    <w:rsid w:val="001B0CE7"/>
    <w:rsid w:val="001B5EC9"/>
    <w:rsid w:val="001B7159"/>
    <w:rsid w:val="001C0995"/>
    <w:rsid w:val="001C0B9A"/>
    <w:rsid w:val="001C0D28"/>
    <w:rsid w:val="001C1010"/>
    <w:rsid w:val="001C2AEF"/>
    <w:rsid w:val="001C3BB1"/>
    <w:rsid w:val="001C4837"/>
    <w:rsid w:val="001C4DB7"/>
    <w:rsid w:val="001D4FAC"/>
    <w:rsid w:val="001D54A6"/>
    <w:rsid w:val="001D5879"/>
    <w:rsid w:val="001D60BD"/>
    <w:rsid w:val="001D6E8C"/>
    <w:rsid w:val="001D77FF"/>
    <w:rsid w:val="001E06F1"/>
    <w:rsid w:val="001E1160"/>
    <w:rsid w:val="001E19C1"/>
    <w:rsid w:val="001E241E"/>
    <w:rsid w:val="001E296A"/>
    <w:rsid w:val="001E2EAA"/>
    <w:rsid w:val="001E431F"/>
    <w:rsid w:val="001E4A49"/>
    <w:rsid w:val="001E558D"/>
    <w:rsid w:val="001F0C61"/>
    <w:rsid w:val="001F0D61"/>
    <w:rsid w:val="001F0D8B"/>
    <w:rsid w:val="001F17FE"/>
    <w:rsid w:val="001F22C8"/>
    <w:rsid w:val="001F546D"/>
    <w:rsid w:val="001F5876"/>
    <w:rsid w:val="001F62BB"/>
    <w:rsid w:val="001F6A97"/>
    <w:rsid w:val="0020290D"/>
    <w:rsid w:val="00203D68"/>
    <w:rsid w:val="0020414C"/>
    <w:rsid w:val="00205A9D"/>
    <w:rsid w:val="00207396"/>
    <w:rsid w:val="002078DE"/>
    <w:rsid w:val="00210C6F"/>
    <w:rsid w:val="0021108E"/>
    <w:rsid w:val="0021600F"/>
    <w:rsid w:val="002160FB"/>
    <w:rsid w:val="00216A0D"/>
    <w:rsid w:val="00216F2E"/>
    <w:rsid w:val="00220DA1"/>
    <w:rsid w:val="0022228E"/>
    <w:rsid w:val="00222890"/>
    <w:rsid w:val="00222FF2"/>
    <w:rsid w:val="00223122"/>
    <w:rsid w:val="002310B6"/>
    <w:rsid w:val="00231753"/>
    <w:rsid w:val="00231832"/>
    <w:rsid w:val="0023269A"/>
    <w:rsid w:val="002327BF"/>
    <w:rsid w:val="00233AA0"/>
    <w:rsid w:val="00234B14"/>
    <w:rsid w:val="002404B8"/>
    <w:rsid w:val="00240A9C"/>
    <w:rsid w:val="00244ABA"/>
    <w:rsid w:val="00246102"/>
    <w:rsid w:val="002476FA"/>
    <w:rsid w:val="00252AF6"/>
    <w:rsid w:val="00252C42"/>
    <w:rsid w:val="00256E42"/>
    <w:rsid w:val="00257644"/>
    <w:rsid w:val="00260145"/>
    <w:rsid w:val="00262719"/>
    <w:rsid w:val="0026390E"/>
    <w:rsid w:val="002650B1"/>
    <w:rsid w:val="00265241"/>
    <w:rsid w:val="00265242"/>
    <w:rsid w:val="00266226"/>
    <w:rsid w:val="00266F01"/>
    <w:rsid w:val="00270638"/>
    <w:rsid w:val="002708A8"/>
    <w:rsid w:val="00272C1A"/>
    <w:rsid w:val="00272EB1"/>
    <w:rsid w:val="0027373A"/>
    <w:rsid w:val="002748E8"/>
    <w:rsid w:val="00275A21"/>
    <w:rsid w:val="00280D44"/>
    <w:rsid w:val="00281FD0"/>
    <w:rsid w:val="002847AA"/>
    <w:rsid w:val="00285F5D"/>
    <w:rsid w:val="0028650B"/>
    <w:rsid w:val="00286C13"/>
    <w:rsid w:val="00287E4D"/>
    <w:rsid w:val="0029011F"/>
    <w:rsid w:val="002904D3"/>
    <w:rsid w:val="002906AD"/>
    <w:rsid w:val="00290D0C"/>
    <w:rsid w:val="00291C9D"/>
    <w:rsid w:val="0029234C"/>
    <w:rsid w:val="00293BA3"/>
    <w:rsid w:val="00297C08"/>
    <w:rsid w:val="002A1393"/>
    <w:rsid w:val="002A2007"/>
    <w:rsid w:val="002A294E"/>
    <w:rsid w:val="002A3CC6"/>
    <w:rsid w:val="002A4900"/>
    <w:rsid w:val="002A5A53"/>
    <w:rsid w:val="002A6BA4"/>
    <w:rsid w:val="002A6E5C"/>
    <w:rsid w:val="002B0F78"/>
    <w:rsid w:val="002B2BFA"/>
    <w:rsid w:val="002B3E90"/>
    <w:rsid w:val="002B4183"/>
    <w:rsid w:val="002B6A06"/>
    <w:rsid w:val="002B74C6"/>
    <w:rsid w:val="002C04F9"/>
    <w:rsid w:val="002C0E8D"/>
    <w:rsid w:val="002C159C"/>
    <w:rsid w:val="002C16EC"/>
    <w:rsid w:val="002C22A9"/>
    <w:rsid w:val="002C44D9"/>
    <w:rsid w:val="002C54D4"/>
    <w:rsid w:val="002C64C7"/>
    <w:rsid w:val="002D23DD"/>
    <w:rsid w:val="002D2805"/>
    <w:rsid w:val="002D399A"/>
    <w:rsid w:val="002D3B0E"/>
    <w:rsid w:val="002D3EBD"/>
    <w:rsid w:val="002D42E4"/>
    <w:rsid w:val="002D5F80"/>
    <w:rsid w:val="002D6821"/>
    <w:rsid w:val="002D73D7"/>
    <w:rsid w:val="002E10F8"/>
    <w:rsid w:val="002E2158"/>
    <w:rsid w:val="002E3006"/>
    <w:rsid w:val="002E6891"/>
    <w:rsid w:val="002F2707"/>
    <w:rsid w:val="002F41CA"/>
    <w:rsid w:val="002F4218"/>
    <w:rsid w:val="002F65A8"/>
    <w:rsid w:val="002F7230"/>
    <w:rsid w:val="002F74D6"/>
    <w:rsid w:val="002F7637"/>
    <w:rsid w:val="00301278"/>
    <w:rsid w:val="003024E8"/>
    <w:rsid w:val="003053E4"/>
    <w:rsid w:val="00310B78"/>
    <w:rsid w:val="003127FE"/>
    <w:rsid w:val="00314A0A"/>
    <w:rsid w:val="00315A7B"/>
    <w:rsid w:val="003163A5"/>
    <w:rsid w:val="00316EB3"/>
    <w:rsid w:val="003200B1"/>
    <w:rsid w:val="003210D2"/>
    <w:rsid w:val="0032237E"/>
    <w:rsid w:val="003266CA"/>
    <w:rsid w:val="003272B7"/>
    <w:rsid w:val="00327CCE"/>
    <w:rsid w:val="003302F0"/>
    <w:rsid w:val="00330702"/>
    <w:rsid w:val="00330DD0"/>
    <w:rsid w:val="00331B35"/>
    <w:rsid w:val="00333E10"/>
    <w:rsid w:val="003347CD"/>
    <w:rsid w:val="00335557"/>
    <w:rsid w:val="00335B9F"/>
    <w:rsid w:val="00336DA0"/>
    <w:rsid w:val="003373C8"/>
    <w:rsid w:val="00337DB7"/>
    <w:rsid w:val="00340A0C"/>
    <w:rsid w:val="00340E7C"/>
    <w:rsid w:val="00341CF4"/>
    <w:rsid w:val="0034329A"/>
    <w:rsid w:val="00345F1C"/>
    <w:rsid w:val="0034664B"/>
    <w:rsid w:val="00346B09"/>
    <w:rsid w:val="00347158"/>
    <w:rsid w:val="0034735F"/>
    <w:rsid w:val="00350828"/>
    <w:rsid w:val="003517A6"/>
    <w:rsid w:val="0035193E"/>
    <w:rsid w:val="00353ED9"/>
    <w:rsid w:val="00355549"/>
    <w:rsid w:val="0035709D"/>
    <w:rsid w:val="00357442"/>
    <w:rsid w:val="00357DB4"/>
    <w:rsid w:val="00357E81"/>
    <w:rsid w:val="00364E87"/>
    <w:rsid w:val="00364F69"/>
    <w:rsid w:val="003665CE"/>
    <w:rsid w:val="00366C1D"/>
    <w:rsid w:val="00367C5B"/>
    <w:rsid w:val="003700F5"/>
    <w:rsid w:val="00373070"/>
    <w:rsid w:val="00373A1A"/>
    <w:rsid w:val="00374A00"/>
    <w:rsid w:val="003765A9"/>
    <w:rsid w:val="0038083C"/>
    <w:rsid w:val="00380CAE"/>
    <w:rsid w:val="00383F5B"/>
    <w:rsid w:val="00387453"/>
    <w:rsid w:val="00390DC3"/>
    <w:rsid w:val="00391961"/>
    <w:rsid w:val="0039320B"/>
    <w:rsid w:val="0039647E"/>
    <w:rsid w:val="00397DAF"/>
    <w:rsid w:val="003A0A1A"/>
    <w:rsid w:val="003A25BE"/>
    <w:rsid w:val="003A4540"/>
    <w:rsid w:val="003A4A00"/>
    <w:rsid w:val="003A4E7C"/>
    <w:rsid w:val="003A7056"/>
    <w:rsid w:val="003B14DC"/>
    <w:rsid w:val="003B19E2"/>
    <w:rsid w:val="003B2D94"/>
    <w:rsid w:val="003B51AA"/>
    <w:rsid w:val="003B673E"/>
    <w:rsid w:val="003C31CF"/>
    <w:rsid w:val="003C32F7"/>
    <w:rsid w:val="003C456A"/>
    <w:rsid w:val="003C4FC4"/>
    <w:rsid w:val="003C5363"/>
    <w:rsid w:val="003C6F09"/>
    <w:rsid w:val="003C7EA9"/>
    <w:rsid w:val="003C7F10"/>
    <w:rsid w:val="003D058F"/>
    <w:rsid w:val="003D083B"/>
    <w:rsid w:val="003D359C"/>
    <w:rsid w:val="003D3B40"/>
    <w:rsid w:val="003D404F"/>
    <w:rsid w:val="003D57F2"/>
    <w:rsid w:val="003D6380"/>
    <w:rsid w:val="003D6DC7"/>
    <w:rsid w:val="003E2CA0"/>
    <w:rsid w:val="003F215C"/>
    <w:rsid w:val="003F398B"/>
    <w:rsid w:val="004003DE"/>
    <w:rsid w:val="0040280D"/>
    <w:rsid w:val="004048E5"/>
    <w:rsid w:val="0041048D"/>
    <w:rsid w:val="00410A5C"/>
    <w:rsid w:val="00411611"/>
    <w:rsid w:val="00411AE2"/>
    <w:rsid w:val="00411F7D"/>
    <w:rsid w:val="00412A4B"/>
    <w:rsid w:val="004138BF"/>
    <w:rsid w:val="00415AD4"/>
    <w:rsid w:val="00422C71"/>
    <w:rsid w:val="004275CF"/>
    <w:rsid w:val="004311E6"/>
    <w:rsid w:val="00431CF1"/>
    <w:rsid w:val="0043224D"/>
    <w:rsid w:val="00433808"/>
    <w:rsid w:val="00433A5A"/>
    <w:rsid w:val="0043500A"/>
    <w:rsid w:val="00435BBA"/>
    <w:rsid w:val="0043684A"/>
    <w:rsid w:val="00436942"/>
    <w:rsid w:val="00436BD4"/>
    <w:rsid w:val="0043790A"/>
    <w:rsid w:val="00437E22"/>
    <w:rsid w:val="00442371"/>
    <w:rsid w:val="0044247E"/>
    <w:rsid w:val="00442491"/>
    <w:rsid w:val="00445844"/>
    <w:rsid w:val="00445A43"/>
    <w:rsid w:val="00446023"/>
    <w:rsid w:val="004520C8"/>
    <w:rsid w:val="00453F14"/>
    <w:rsid w:val="00456F43"/>
    <w:rsid w:val="004579A5"/>
    <w:rsid w:val="00460DC9"/>
    <w:rsid w:val="00461031"/>
    <w:rsid w:val="004615F6"/>
    <w:rsid w:val="004628DB"/>
    <w:rsid w:val="00462E55"/>
    <w:rsid w:val="00463102"/>
    <w:rsid w:val="0046679F"/>
    <w:rsid w:val="00466C24"/>
    <w:rsid w:val="0047125E"/>
    <w:rsid w:val="004712A9"/>
    <w:rsid w:val="00473811"/>
    <w:rsid w:val="0047401C"/>
    <w:rsid w:val="00474FDB"/>
    <w:rsid w:val="00475749"/>
    <w:rsid w:val="00480B82"/>
    <w:rsid w:val="00480FE4"/>
    <w:rsid w:val="00482269"/>
    <w:rsid w:val="004825DA"/>
    <w:rsid w:val="00484BAC"/>
    <w:rsid w:val="00486C7B"/>
    <w:rsid w:val="004870B8"/>
    <w:rsid w:val="0048715B"/>
    <w:rsid w:val="00487E82"/>
    <w:rsid w:val="004905E1"/>
    <w:rsid w:val="00490D0A"/>
    <w:rsid w:val="004949E0"/>
    <w:rsid w:val="00495B4F"/>
    <w:rsid w:val="00497122"/>
    <w:rsid w:val="004A083B"/>
    <w:rsid w:val="004A3AED"/>
    <w:rsid w:val="004A3F0D"/>
    <w:rsid w:val="004B0F06"/>
    <w:rsid w:val="004B3607"/>
    <w:rsid w:val="004B4550"/>
    <w:rsid w:val="004B46C7"/>
    <w:rsid w:val="004B4E1D"/>
    <w:rsid w:val="004B5105"/>
    <w:rsid w:val="004B6C2C"/>
    <w:rsid w:val="004B7D61"/>
    <w:rsid w:val="004C4CD3"/>
    <w:rsid w:val="004C6A61"/>
    <w:rsid w:val="004C709F"/>
    <w:rsid w:val="004C71F2"/>
    <w:rsid w:val="004C7AB8"/>
    <w:rsid w:val="004D1036"/>
    <w:rsid w:val="004D4E6F"/>
    <w:rsid w:val="004E0483"/>
    <w:rsid w:val="004E0C92"/>
    <w:rsid w:val="004E0CDB"/>
    <w:rsid w:val="004E1696"/>
    <w:rsid w:val="004E203B"/>
    <w:rsid w:val="004E2414"/>
    <w:rsid w:val="004E2E76"/>
    <w:rsid w:val="004E678C"/>
    <w:rsid w:val="004F03BD"/>
    <w:rsid w:val="004F1CD2"/>
    <w:rsid w:val="004F2804"/>
    <w:rsid w:val="004F2FCE"/>
    <w:rsid w:val="004F35A7"/>
    <w:rsid w:val="004F3FB1"/>
    <w:rsid w:val="004F4302"/>
    <w:rsid w:val="004F438D"/>
    <w:rsid w:val="004F6280"/>
    <w:rsid w:val="005003D8"/>
    <w:rsid w:val="0050234F"/>
    <w:rsid w:val="005035F6"/>
    <w:rsid w:val="0050633D"/>
    <w:rsid w:val="0051001D"/>
    <w:rsid w:val="00511CF6"/>
    <w:rsid w:val="00511E29"/>
    <w:rsid w:val="00513F92"/>
    <w:rsid w:val="00514D60"/>
    <w:rsid w:val="00515BD0"/>
    <w:rsid w:val="00516F00"/>
    <w:rsid w:val="00517545"/>
    <w:rsid w:val="005205E2"/>
    <w:rsid w:val="00520CF6"/>
    <w:rsid w:val="00521F1D"/>
    <w:rsid w:val="005275E8"/>
    <w:rsid w:val="00532773"/>
    <w:rsid w:val="00534171"/>
    <w:rsid w:val="00534B65"/>
    <w:rsid w:val="00537D99"/>
    <w:rsid w:val="00540DED"/>
    <w:rsid w:val="005417DA"/>
    <w:rsid w:val="005419C5"/>
    <w:rsid w:val="00542DE0"/>
    <w:rsid w:val="00546270"/>
    <w:rsid w:val="005479DA"/>
    <w:rsid w:val="005502D1"/>
    <w:rsid w:val="0055060B"/>
    <w:rsid w:val="00550AAB"/>
    <w:rsid w:val="0055185B"/>
    <w:rsid w:val="00555834"/>
    <w:rsid w:val="00555A2A"/>
    <w:rsid w:val="00562203"/>
    <w:rsid w:val="00562665"/>
    <w:rsid w:val="00562961"/>
    <w:rsid w:val="005638CA"/>
    <w:rsid w:val="00563AC3"/>
    <w:rsid w:val="00567789"/>
    <w:rsid w:val="00570267"/>
    <w:rsid w:val="005763B7"/>
    <w:rsid w:val="00576CBF"/>
    <w:rsid w:val="0058184F"/>
    <w:rsid w:val="00586D7A"/>
    <w:rsid w:val="00594F38"/>
    <w:rsid w:val="005A025D"/>
    <w:rsid w:val="005A0410"/>
    <w:rsid w:val="005A34E0"/>
    <w:rsid w:val="005A3F49"/>
    <w:rsid w:val="005A5261"/>
    <w:rsid w:val="005A64A4"/>
    <w:rsid w:val="005A7417"/>
    <w:rsid w:val="005B1EB1"/>
    <w:rsid w:val="005B2AC7"/>
    <w:rsid w:val="005B572C"/>
    <w:rsid w:val="005B6E1E"/>
    <w:rsid w:val="005B7B84"/>
    <w:rsid w:val="005C087B"/>
    <w:rsid w:val="005C20D6"/>
    <w:rsid w:val="005C318F"/>
    <w:rsid w:val="005C5235"/>
    <w:rsid w:val="005C545F"/>
    <w:rsid w:val="005C7191"/>
    <w:rsid w:val="005D04EB"/>
    <w:rsid w:val="005D05DF"/>
    <w:rsid w:val="005D0D3C"/>
    <w:rsid w:val="005D0FAD"/>
    <w:rsid w:val="005D27FE"/>
    <w:rsid w:val="005D48DB"/>
    <w:rsid w:val="005D535F"/>
    <w:rsid w:val="005D678E"/>
    <w:rsid w:val="005E13E5"/>
    <w:rsid w:val="005E26E3"/>
    <w:rsid w:val="005E39FE"/>
    <w:rsid w:val="005E529C"/>
    <w:rsid w:val="005E6905"/>
    <w:rsid w:val="005F0450"/>
    <w:rsid w:val="005F1FD1"/>
    <w:rsid w:val="005F2FCC"/>
    <w:rsid w:val="005F36E6"/>
    <w:rsid w:val="005F4D2F"/>
    <w:rsid w:val="006002F8"/>
    <w:rsid w:val="00603F03"/>
    <w:rsid w:val="00604D61"/>
    <w:rsid w:val="00607054"/>
    <w:rsid w:val="006111C2"/>
    <w:rsid w:val="006136CB"/>
    <w:rsid w:val="0061374E"/>
    <w:rsid w:val="0061379B"/>
    <w:rsid w:val="00614CCA"/>
    <w:rsid w:val="0061506F"/>
    <w:rsid w:val="00615447"/>
    <w:rsid w:val="00616C9D"/>
    <w:rsid w:val="006214EE"/>
    <w:rsid w:val="00621A81"/>
    <w:rsid w:val="00621F98"/>
    <w:rsid w:val="00622661"/>
    <w:rsid w:val="00622B6D"/>
    <w:rsid w:val="00623340"/>
    <w:rsid w:val="006260BC"/>
    <w:rsid w:val="0062687C"/>
    <w:rsid w:val="00627408"/>
    <w:rsid w:val="00630441"/>
    <w:rsid w:val="00632078"/>
    <w:rsid w:val="0063210D"/>
    <w:rsid w:val="0063288C"/>
    <w:rsid w:val="00632AB3"/>
    <w:rsid w:val="006339D9"/>
    <w:rsid w:val="00634FF2"/>
    <w:rsid w:val="0064040E"/>
    <w:rsid w:val="00642A8A"/>
    <w:rsid w:val="00643850"/>
    <w:rsid w:val="00644155"/>
    <w:rsid w:val="00647916"/>
    <w:rsid w:val="006514AE"/>
    <w:rsid w:val="00651597"/>
    <w:rsid w:val="006516A3"/>
    <w:rsid w:val="00651898"/>
    <w:rsid w:val="00654BFA"/>
    <w:rsid w:val="00655CF2"/>
    <w:rsid w:val="00656A3A"/>
    <w:rsid w:val="00657A7B"/>
    <w:rsid w:val="00657FF6"/>
    <w:rsid w:val="006603C6"/>
    <w:rsid w:val="0066065D"/>
    <w:rsid w:val="00660714"/>
    <w:rsid w:val="00663DCD"/>
    <w:rsid w:val="00665359"/>
    <w:rsid w:val="00665C12"/>
    <w:rsid w:val="00667218"/>
    <w:rsid w:val="006679F4"/>
    <w:rsid w:val="00670636"/>
    <w:rsid w:val="006725C2"/>
    <w:rsid w:val="006737B8"/>
    <w:rsid w:val="00673832"/>
    <w:rsid w:val="00675C1B"/>
    <w:rsid w:val="00676E54"/>
    <w:rsid w:val="0068053F"/>
    <w:rsid w:val="0068486D"/>
    <w:rsid w:val="006862C1"/>
    <w:rsid w:val="00691F28"/>
    <w:rsid w:val="006949FB"/>
    <w:rsid w:val="00694C67"/>
    <w:rsid w:val="00695379"/>
    <w:rsid w:val="00696451"/>
    <w:rsid w:val="006968D3"/>
    <w:rsid w:val="006A0C85"/>
    <w:rsid w:val="006A405D"/>
    <w:rsid w:val="006A577B"/>
    <w:rsid w:val="006A6A33"/>
    <w:rsid w:val="006B05C1"/>
    <w:rsid w:val="006B1B5F"/>
    <w:rsid w:val="006B25CE"/>
    <w:rsid w:val="006B30CB"/>
    <w:rsid w:val="006B5119"/>
    <w:rsid w:val="006B5B9B"/>
    <w:rsid w:val="006B5C11"/>
    <w:rsid w:val="006B7509"/>
    <w:rsid w:val="006C024A"/>
    <w:rsid w:val="006C02DB"/>
    <w:rsid w:val="006C15D7"/>
    <w:rsid w:val="006C4482"/>
    <w:rsid w:val="006C4BBA"/>
    <w:rsid w:val="006C5BC8"/>
    <w:rsid w:val="006C6209"/>
    <w:rsid w:val="006C6C2F"/>
    <w:rsid w:val="006C77F3"/>
    <w:rsid w:val="006D0C79"/>
    <w:rsid w:val="006D0DB8"/>
    <w:rsid w:val="006D2908"/>
    <w:rsid w:val="006D2F14"/>
    <w:rsid w:val="006D3989"/>
    <w:rsid w:val="006D47EE"/>
    <w:rsid w:val="006D563B"/>
    <w:rsid w:val="006D7728"/>
    <w:rsid w:val="006D7869"/>
    <w:rsid w:val="006D7CDF"/>
    <w:rsid w:val="006E09A7"/>
    <w:rsid w:val="006E289C"/>
    <w:rsid w:val="006E3952"/>
    <w:rsid w:val="006E3FEC"/>
    <w:rsid w:val="006E47DD"/>
    <w:rsid w:val="006E5E74"/>
    <w:rsid w:val="006E6ADB"/>
    <w:rsid w:val="006F08FD"/>
    <w:rsid w:val="006F1205"/>
    <w:rsid w:val="006F3412"/>
    <w:rsid w:val="006F411C"/>
    <w:rsid w:val="006F75A9"/>
    <w:rsid w:val="00700103"/>
    <w:rsid w:val="00700B2C"/>
    <w:rsid w:val="007022D1"/>
    <w:rsid w:val="007036B0"/>
    <w:rsid w:val="00704A69"/>
    <w:rsid w:val="00705BA9"/>
    <w:rsid w:val="0070670E"/>
    <w:rsid w:val="00706F52"/>
    <w:rsid w:val="007076FC"/>
    <w:rsid w:val="00713178"/>
    <w:rsid w:val="007135BD"/>
    <w:rsid w:val="00714866"/>
    <w:rsid w:val="007158C2"/>
    <w:rsid w:val="00716152"/>
    <w:rsid w:val="0071638C"/>
    <w:rsid w:val="00722875"/>
    <w:rsid w:val="00724A5D"/>
    <w:rsid w:val="00726D47"/>
    <w:rsid w:val="007274DC"/>
    <w:rsid w:val="00727693"/>
    <w:rsid w:val="00730587"/>
    <w:rsid w:val="00731063"/>
    <w:rsid w:val="0073126E"/>
    <w:rsid w:val="0073503C"/>
    <w:rsid w:val="007354C8"/>
    <w:rsid w:val="00737154"/>
    <w:rsid w:val="00737D24"/>
    <w:rsid w:val="00742BAC"/>
    <w:rsid w:val="00742D04"/>
    <w:rsid w:val="007438F8"/>
    <w:rsid w:val="00743E41"/>
    <w:rsid w:val="00744D5E"/>
    <w:rsid w:val="00744F12"/>
    <w:rsid w:val="00746FE1"/>
    <w:rsid w:val="00747006"/>
    <w:rsid w:val="00747337"/>
    <w:rsid w:val="00747432"/>
    <w:rsid w:val="00747522"/>
    <w:rsid w:val="00747BE3"/>
    <w:rsid w:val="007503AC"/>
    <w:rsid w:val="007508DA"/>
    <w:rsid w:val="00752557"/>
    <w:rsid w:val="0075312A"/>
    <w:rsid w:val="007543B2"/>
    <w:rsid w:val="0075721B"/>
    <w:rsid w:val="00757A81"/>
    <w:rsid w:val="00761D5E"/>
    <w:rsid w:val="007621DD"/>
    <w:rsid w:val="00766E12"/>
    <w:rsid w:val="00767206"/>
    <w:rsid w:val="00771364"/>
    <w:rsid w:val="007716A2"/>
    <w:rsid w:val="007724EA"/>
    <w:rsid w:val="007724F5"/>
    <w:rsid w:val="00773E45"/>
    <w:rsid w:val="00776183"/>
    <w:rsid w:val="0077649A"/>
    <w:rsid w:val="00776BBB"/>
    <w:rsid w:val="00776BBD"/>
    <w:rsid w:val="00777481"/>
    <w:rsid w:val="007777D1"/>
    <w:rsid w:val="007779F4"/>
    <w:rsid w:val="00777BC4"/>
    <w:rsid w:val="007809EC"/>
    <w:rsid w:val="00781B50"/>
    <w:rsid w:val="007824A0"/>
    <w:rsid w:val="00785442"/>
    <w:rsid w:val="00785E1A"/>
    <w:rsid w:val="00785F5E"/>
    <w:rsid w:val="00786577"/>
    <w:rsid w:val="00787B6F"/>
    <w:rsid w:val="00787BF8"/>
    <w:rsid w:val="00790245"/>
    <w:rsid w:val="00790AE7"/>
    <w:rsid w:val="007911B2"/>
    <w:rsid w:val="007934B9"/>
    <w:rsid w:val="0079379A"/>
    <w:rsid w:val="007937A2"/>
    <w:rsid w:val="007956B9"/>
    <w:rsid w:val="00796DF0"/>
    <w:rsid w:val="007A0238"/>
    <w:rsid w:val="007A12AA"/>
    <w:rsid w:val="007A4B95"/>
    <w:rsid w:val="007A5CD6"/>
    <w:rsid w:val="007A67E9"/>
    <w:rsid w:val="007A7C70"/>
    <w:rsid w:val="007B1EBF"/>
    <w:rsid w:val="007B217A"/>
    <w:rsid w:val="007B7D8E"/>
    <w:rsid w:val="007C02C3"/>
    <w:rsid w:val="007C1188"/>
    <w:rsid w:val="007C3DDA"/>
    <w:rsid w:val="007C601E"/>
    <w:rsid w:val="007C72E9"/>
    <w:rsid w:val="007C761E"/>
    <w:rsid w:val="007D2062"/>
    <w:rsid w:val="007D242F"/>
    <w:rsid w:val="007D3E30"/>
    <w:rsid w:val="007D4EB7"/>
    <w:rsid w:val="007D7F60"/>
    <w:rsid w:val="007E07C6"/>
    <w:rsid w:val="007E1588"/>
    <w:rsid w:val="007E23C0"/>
    <w:rsid w:val="007E3F63"/>
    <w:rsid w:val="007E544F"/>
    <w:rsid w:val="007E6876"/>
    <w:rsid w:val="007E6897"/>
    <w:rsid w:val="007F0BBB"/>
    <w:rsid w:val="007F3E80"/>
    <w:rsid w:val="007F4EA0"/>
    <w:rsid w:val="007F735D"/>
    <w:rsid w:val="0080186C"/>
    <w:rsid w:val="00802E52"/>
    <w:rsid w:val="0080305B"/>
    <w:rsid w:val="008038A5"/>
    <w:rsid w:val="0081019D"/>
    <w:rsid w:val="00812F90"/>
    <w:rsid w:val="00816908"/>
    <w:rsid w:val="00817E8E"/>
    <w:rsid w:val="00817F20"/>
    <w:rsid w:val="008202AB"/>
    <w:rsid w:val="00823167"/>
    <w:rsid w:val="008231B4"/>
    <w:rsid w:val="00824BF3"/>
    <w:rsid w:val="00830BE6"/>
    <w:rsid w:val="00831B15"/>
    <w:rsid w:val="008328C5"/>
    <w:rsid w:val="008333BB"/>
    <w:rsid w:val="00835066"/>
    <w:rsid w:val="008366CB"/>
    <w:rsid w:val="00836BF8"/>
    <w:rsid w:val="00837BAA"/>
    <w:rsid w:val="00841626"/>
    <w:rsid w:val="00841B62"/>
    <w:rsid w:val="008469E2"/>
    <w:rsid w:val="00850172"/>
    <w:rsid w:val="0085358E"/>
    <w:rsid w:val="0085483C"/>
    <w:rsid w:val="00855A1A"/>
    <w:rsid w:val="0085654C"/>
    <w:rsid w:val="00857D3C"/>
    <w:rsid w:val="008609FD"/>
    <w:rsid w:val="008636C1"/>
    <w:rsid w:val="00865B1F"/>
    <w:rsid w:val="00865FDA"/>
    <w:rsid w:val="008674B7"/>
    <w:rsid w:val="00870CE3"/>
    <w:rsid w:val="0087415D"/>
    <w:rsid w:val="00876496"/>
    <w:rsid w:val="00884832"/>
    <w:rsid w:val="00885C32"/>
    <w:rsid w:val="0088696C"/>
    <w:rsid w:val="00890DE4"/>
    <w:rsid w:val="00892669"/>
    <w:rsid w:val="00893CDC"/>
    <w:rsid w:val="00894301"/>
    <w:rsid w:val="00894B8F"/>
    <w:rsid w:val="00897FC6"/>
    <w:rsid w:val="008A2A44"/>
    <w:rsid w:val="008A34EC"/>
    <w:rsid w:val="008A3C36"/>
    <w:rsid w:val="008A60F3"/>
    <w:rsid w:val="008A74DD"/>
    <w:rsid w:val="008B2E79"/>
    <w:rsid w:val="008B398A"/>
    <w:rsid w:val="008B3A7C"/>
    <w:rsid w:val="008C0270"/>
    <w:rsid w:val="008C4ADE"/>
    <w:rsid w:val="008C638D"/>
    <w:rsid w:val="008D170C"/>
    <w:rsid w:val="008D1774"/>
    <w:rsid w:val="008D224B"/>
    <w:rsid w:val="008D2387"/>
    <w:rsid w:val="008D446E"/>
    <w:rsid w:val="008D50DE"/>
    <w:rsid w:val="008D59B6"/>
    <w:rsid w:val="008D5DA5"/>
    <w:rsid w:val="008D7D2F"/>
    <w:rsid w:val="008E00CC"/>
    <w:rsid w:val="008E1668"/>
    <w:rsid w:val="008E2348"/>
    <w:rsid w:val="008E316C"/>
    <w:rsid w:val="008E373E"/>
    <w:rsid w:val="008E5B67"/>
    <w:rsid w:val="008E6B93"/>
    <w:rsid w:val="008E74F1"/>
    <w:rsid w:val="008E78C6"/>
    <w:rsid w:val="008F3D3C"/>
    <w:rsid w:val="008F565F"/>
    <w:rsid w:val="008F6B3F"/>
    <w:rsid w:val="00901D2A"/>
    <w:rsid w:val="0090282D"/>
    <w:rsid w:val="0090435D"/>
    <w:rsid w:val="00905ECD"/>
    <w:rsid w:val="00912C84"/>
    <w:rsid w:val="00912E2E"/>
    <w:rsid w:val="00915DAD"/>
    <w:rsid w:val="0091681D"/>
    <w:rsid w:val="009203C2"/>
    <w:rsid w:val="0092069D"/>
    <w:rsid w:val="0092296E"/>
    <w:rsid w:val="00924371"/>
    <w:rsid w:val="00924519"/>
    <w:rsid w:val="00925045"/>
    <w:rsid w:val="0092568E"/>
    <w:rsid w:val="009264C0"/>
    <w:rsid w:val="00926FC7"/>
    <w:rsid w:val="00927228"/>
    <w:rsid w:val="00927682"/>
    <w:rsid w:val="00930A84"/>
    <w:rsid w:val="009315BA"/>
    <w:rsid w:val="00931749"/>
    <w:rsid w:val="009337C8"/>
    <w:rsid w:val="009347BE"/>
    <w:rsid w:val="00935401"/>
    <w:rsid w:val="009355BC"/>
    <w:rsid w:val="0093727C"/>
    <w:rsid w:val="00937E69"/>
    <w:rsid w:val="0094234B"/>
    <w:rsid w:val="00942BA5"/>
    <w:rsid w:val="009432A0"/>
    <w:rsid w:val="009438F1"/>
    <w:rsid w:val="009439CF"/>
    <w:rsid w:val="00945186"/>
    <w:rsid w:val="00945575"/>
    <w:rsid w:val="009458B1"/>
    <w:rsid w:val="00950182"/>
    <w:rsid w:val="00951FC2"/>
    <w:rsid w:val="00952160"/>
    <w:rsid w:val="009522C4"/>
    <w:rsid w:val="0095391D"/>
    <w:rsid w:val="009552A9"/>
    <w:rsid w:val="0095587B"/>
    <w:rsid w:val="00955B38"/>
    <w:rsid w:val="00955D39"/>
    <w:rsid w:val="00956331"/>
    <w:rsid w:val="00957ACC"/>
    <w:rsid w:val="009626D3"/>
    <w:rsid w:val="009648D3"/>
    <w:rsid w:val="00964A92"/>
    <w:rsid w:val="0096780F"/>
    <w:rsid w:val="00967820"/>
    <w:rsid w:val="00971373"/>
    <w:rsid w:val="00974802"/>
    <w:rsid w:val="00975755"/>
    <w:rsid w:val="00975BCE"/>
    <w:rsid w:val="009767FB"/>
    <w:rsid w:val="00977234"/>
    <w:rsid w:val="009772DB"/>
    <w:rsid w:val="00977872"/>
    <w:rsid w:val="009812EB"/>
    <w:rsid w:val="009867AB"/>
    <w:rsid w:val="009914D2"/>
    <w:rsid w:val="009965F1"/>
    <w:rsid w:val="009A0BDB"/>
    <w:rsid w:val="009A0D52"/>
    <w:rsid w:val="009A1B2C"/>
    <w:rsid w:val="009A3023"/>
    <w:rsid w:val="009A3652"/>
    <w:rsid w:val="009A3E75"/>
    <w:rsid w:val="009A3E99"/>
    <w:rsid w:val="009A79C0"/>
    <w:rsid w:val="009B0988"/>
    <w:rsid w:val="009B11F5"/>
    <w:rsid w:val="009B27A5"/>
    <w:rsid w:val="009B3DA9"/>
    <w:rsid w:val="009B7B75"/>
    <w:rsid w:val="009C0FA3"/>
    <w:rsid w:val="009C6B54"/>
    <w:rsid w:val="009C7500"/>
    <w:rsid w:val="009C7F7C"/>
    <w:rsid w:val="009D0F98"/>
    <w:rsid w:val="009D4A82"/>
    <w:rsid w:val="009D508C"/>
    <w:rsid w:val="009D68EA"/>
    <w:rsid w:val="009E0977"/>
    <w:rsid w:val="009E22B8"/>
    <w:rsid w:val="009E2C88"/>
    <w:rsid w:val="009E3228"/>
    <w:rsid w:val="009E3B93"/>
    <w:rsid w:val="009F01A9"/>
    <w:rsid w:val="009F288E"/>
    <w:rsid w:val="009F303E"/>
    <w:rsid w:val="009F4576"/>
    <w:rsid w:val="009F5B94"/>
    <w:rsid w:val="009F6501"/>
    <w:rsid w:val="009F6A14"/>
    <w:rsid w:val="009F6D98"/>
    <w:rsid w:val="009F7634"/>
    <w:rsid w:val="00A024DD"/>
    <w:rsid w:val="00A03A2E"/>
    <w:rsid w:val="00A046BE"/>
    <w:rsid w:val="00A056BC"/>
    <w:rsid w:val="00A06CE1"/>
    <w:rsid w:val="00A12412"/>
    <w:rsid w:val="00A13F1F"/>
    <w:rsid w:val="00A1514F"/>
    <w:rsid w:val="00A16713"/>
    <w:rsid w:val="00A21E7C"/>
    <w:rsid w:val="00A24202"/>
    <w:rsid w:val="00A2486F"/>
    <w:rsid w:val="00A3012B"/>
    <w:rsid w:val="00A30CDF"/>
    <w:rsid w:val="00A32CFF"/>
    <w:rsid w:val="00A33A74"/>
    <w:rsid w:val="00A35219"/>
    <w:rsid w:val="00A3593A"/>
    <w:rsid w:val="00A365B7"/>
    <w:rsid w:val="00A368B3"/>
    <w:rsid w:val="00A36986"/>
    <w:rsid w:val="00A41283"/>
    <w:rsid w:val="00A4381A"/>
    <w:rsid w:val="00A43E15"/>
    <w:rsid w:val="00A44AF1"/>
    <w:rsid w:val="00A4534A"/>
    <w:rsid w:val="00A47FDD"/>
    <w:rsid w:val="00A50445"/>
    <w:rsid w:val="00A532CD"/>
    <w:rsid w:val="00A55ECA"/>
    <w:rsid w:val="00A55EE0"/>
    <w:rsid w:val="00A63EF8"/>
    <w:rsid w:val="00A67B6A"/>
    <w:rsid w:val="00A7011F"/>
    <w:rsid w:val="00A7030B"/>
    <w:rsid w:val="00A71487"/>
    <w:rsid w:val="00A72034"/>
    <w:rsid w:val="00A751EE"/>
    <w:rsid w:val="00A75BDA"/>
    <w:rsid w:val="00A774E6"/>
    <w:rsid w:val="00A80D19"/>
    <w:rsid w:val="00A829EF"/>
    <w:rsid w:val="00A83A81"/>
    <w:rsid w:val="00A840C9"/>
    <w:rsid w:val="00A85A27"/>
    <w:rsid w:val="00A87048"/>
    <w:rsid w:val="00A90A2A"/>
    <w:rsid w:val="00A92C88"/>
    <w:rsid w:val="00A94339"/>
    <w:rsid w:val="00A94AD1"/>
    <w:rsid w:val="00A953B6"/>
    <w:rsid w:val="00A964AA"/>
    <w:rsid w:val="00A97FBC"/>
    <w:rsid w:val="00AA08A6"/>
    <w:rsid w:val="00AA2BCE"/>
    <w:rsid w:val="00AA6DF1"/>
    <w:rsid w:val="00AB08F2"/>
    <w:rsid w:val="00AB0B39"/>
    <w:rsid w:val="00AB4F7F"/>
    <w:rsid w:val="00AB662C"/>
    <w:rsid w:val="00AB6A11"/>
    <w:rsid w:val="00AC23F9"/>
    <w:rsid w:val="00AC4BA3"/>
    <w:rsid w:val="00AC5558"/>
    <w:rsid w:val="00AC6788"/>
    <w:rsid w:val="00AC67E0"/>
    <w:rsid w:val="00AC7904"/>
    <w:rsid w:val="00AC7ECE"/>
    <w:rsid w:val="00AD178C"/>
    <w:rsid w:val="00AD3BB7"/>
    <w:rsid w:val="00AD4DBB"/>
    <w:rsid w:val="00AD62D1"/>
    <w:rsid w:val="00AD64D2"/>
    <w:rsid w:val="00AD66EC"/>
    <w:rsid w:val="00AD6BA6"/>
    <w:rsid w:val="00AE0497"/>
    <w:rsid w:val="00AE0556"/>
    <w:rsid w:val="00AE1441"/>
    <w:rsid w:val="00AE1D3C"/>
    <w:rsid w:val="00AE2A2F"/>
    <w:rsid w:val="00AE3492"/>
    <w:rsid w:val="00AE367D"/>
    <w:rsid w:val="00AE3960"/>
    <w:rsid w:val="00AE3D2D"/>
    <w:rsid w:val="00AE435D"/>
    <w:rsid w:val="00AE4D71"/>
    <w:rsid w:val="00AE6438"/>
    <w:rsid w:val="00AE6F70"/>
    <w:rsid w:val="00AE783B"/>
    <w:rsid w:val="00AE7DA4"/>
    <w:rsid w:val="00AF0D5A"/>
    <w:rsid w:val="00AF3BB2"/>
    <w:rsid w:val="00AF4442"/>
    <w:rsid w:val="00AF59F3"/>
    <w:rsid w:val="00AF68C3"/>
    <w:rsid w:val="00B00DFE"/>
    <w:rsid w:val="00B00E57"/>
    <w:rsid w:val="00B018F3"/>
    <w:rsid w:val="00B02484"/>
    <w:rsid w:val="00B03C52"/>
    <w:rsid w:val="00B04ABD"/>
    <w:rsid w:val="00B06845"/>
    <w:rsid w:val="00B06F27"/>
    <w:rsid w:val="00B07475"/>
    <w:rsid w:val="00B076B5"/>
    <w:rsid w:val="00B11E16"/>
    <w:rsid w:val="00B12EF5"/>
    <w:rsid w:val="00B14D33"/>
    <w:rsid w:val="00B15823"/>
    <w:rsid w:val="00B20430"/>
    <w:rsid w:val="00B21F43"/>
    <w:rsid w:val="00B23ADB"/>
    <w:rsid w:val="00B24C32"/>
    <w:rsid w:val="00B2573A"/>
    <w:rsid w:val="00B26B07"/>
    <w:rsid w:val="00B26D77"/>
    <w:rsid w:val="00B26DD5"/>
    <w:rsid w:val="00B3052E"/>
    <w:rsid w:val="00B3084C"/>
    <w:rsid w:val="00B32029"/>
    <w:rsid w:val="00B32BF9"/>
    <w:rsid w:val="00B32FA1"/>
    <w:rsid w:val="00B34436"/>
    <w:rsid w:val="00B34A49"/>
    <w:rsid w:val="00B3506E"/>
    <w:rsid w:val="00B354E6"/>
    <w:rsid w:val="00B35D28"/>
    <w:rsid w:val="00B35F68"/>
    <w:rsid w:val="00B36501"/>
    <w:rsid w:val="00B36919"/>
    <w:rsid w:val="00B45BA2"/>
    <w:rsid w:val="00B468CC"/>
    <w:rsid w:val="00B51107"/>
    <w:rsid w:val="00B515CE"/>
    <w:rsid w:val="00B5189C"/>
    <w:rsid w:val="00B519DC"/>
    <w:rsid w:val="00B5278D"/>
    <w:rsid w:val="00B53449"/>
    <w:rsid w:val="00B53D8F"/>
    <w:rsid w:val="00B54D29"/>
    <w:rsid w:val="00B55068"/>
    <w:rsid w:val="00B55F1D"/>
    <w:rsid w:val="00B56039"/>
    <w:rsid w:val="00B57819"/>
    <w:rsid w:val="00B61CA0"/>
    <w:rsid w:val="00B6233A"/>
    <w:rsid w:val="00B62DF2"/>
    <w:rsid w:val="00B65231"/>
    <w:rsid w:val="00B67302"/>
    <w:rsid w:val="00B70829"/>
    <w:rsid w:val="00B718BB"/>
    <w:rsid w:val="00B72AB7"/>
    <w:rsid w:val="00B7575D"/>
    <w:rsid w:val="00B75CA2"/>
    <w:rsid w:val="00B80AF8"/>
    <w:rsid w:val="00B81164"/>
    <w:rsid w:val="00B8121D"/>
    <w:rsid w:val="00B81894"/>
    <w:rsid w:val="00B81C37"/>
    <w:rsid w:val="00B824E8"/>
    <w:rsid w:val="00B85107"/>
    <w:rsid w:val="00B862A8"/>
    <w:rsid w:val="00B87B6B"/>
    <w:rsid w:val="00B90789"/>
    <w:rsid w:val="00B93351"/>
    <w:rsid w:val="00B939C0"/>
    <w:rsid w:val="00B9519F"/>
    <w:rsid w:val="00B96B4E"/>
    <w:rsid w:val="00BA1556"/>
    <w:rsid w:val="00BA1C36"/>
    <w:rsid w:val="00BA5DF8"/>
    <w:rsid w:val="00BB2A90"/>
    <w:rsid w:val="00BB7DAA"/>
    <w:rsid w:val="00BC173A"/>
    <w:rsid w:val="00BC2720"/>
    <w:rsid w:val="00BC2F18"/>
    <w:rsid w:val="00BC35AB"/>
    <w:rsid w:val="00BC508B"/>
    <w:rsid w:val="00BC597B"/>
    <w:rsid w:val="00BC66EE"/>
    <w:rsid w:val="00BD1A4B"/>
    <w:rsid w:val="00BD2EE2"/>
    <w:rsid w:val="00BD32B8"/>
    <w:rsid w:val="00BD3C1B"/>
    <w:rsid w:val="00BD4DB6"/>
    <w:rsid w:val="00BD5887"/>
    <w:rsid w:val="00BD5AC3"/>
    <w:rsid w:val="00BD6B1B"/>
    <w:rsid w:val="00BD6D36"/>
    <w:rsid w:val="00BD7418"/>
    <w:rsid w:val="00BE0A53"/>
    <w:rsid w:val="00BE6313"/>
    <w:rsid w:val="00BF0839"/>
    <w:rsid w:val="00BF2BEA"/>
    <w:rsid w:val="00BF2E50"/>
    <w:rsid w:val="00BF2E67"/>
    <w:rsid w:val="00BF4581"/>
    <w:rsid w:val="00BF76EA"/>
    <w:rsid w:val="00C002EC"/>
    <w:rsid w:val="00C0057A"/>
    <w:rsid w:val="00C01DF6"/>
    <w:rsid w:val="00C03800"/>
    <w:rsid w:val="00C05883"/>
    <w:rsid w:val="00C05F7C"/>
    <w:rsid w:val="00C064E0"/>
    <w:rsid w:val="00C102D0"/>
    <w:rsid w:val="00C11A6A"/>
    <w:rsid w:val="00C11ABF"/>
    <w:rsid w:val="00C1563B"/>
    <w:rsid w:val="00C159CD"/>
    <w:rsid w:val="00C15AB5"/>
    <w:rsid w:val="00C2068B"/>
    <w:rsid w:val="00C2166B"/>
    <w:rsid w:val="00C218C4"/>
    <w:rsid w:val="00C21F96"/>
    <w:rsid w:val="00C23563"/>
    <w:rsid w:val="00C23614"/>
    <w:rsid w:val="00C23F82"/>
    <w:rsid w:val="00C246A3"/>
    <w:rsid w:val="00C258FD"/>
    <w:rsid w:val="00C31FF3"/>
    <w:rsid w:val="00C32C06"/>
    <w:rsid w:val="00C35B63"/>
    <w:rsid w:val="00C36254"/>
    <w:rsid w:val="00C374FA"/>
    <w:rsid w:val="00C42037"/>
    <w:rsid w:val="00C45049"/>
    <w:rsid w:val="00C45955"/>
    <w:rsid w:val="00C46711"/>
    <w:rsid w:val="00C46B2F"/>
    <w:rsid w:val="00C501F3"/>
    <w:rsid w:val="00C5168A"/>
    <w:rsid w:val="00C51702"/>
    <w:rsid w:val="00C5170C"/>
    <w:rsid w:val="00C519D1"/>
    <w:rsid w:val="00C52ACC"/>
    <w:rsid w:val="00C5414A"/>
    <w:rsid w:val="00C60D87"/>
    <w:rsid w:val="00C64341"/>
    <w:rsid w:val="00C64806"/>
    <w:rsid w:val="00C6516A"/>
    <w:rsid w:val="00C65A53"/>
    <w:rsid w:val="00C70BCC"/>
    <w:rsid w:val="00C70DFA"/>
    <w:rsid w:val="00C71AC5"/>
    <w:rsid w:val="00C724FC"/>
    <w:rsid w:val="00C728E5"/>
    <w:rsid w:val="00C72DEE"/>
    <w:rsid w:val="00C72E19"/>
    <w:rsid w:val="00C7436E"/>
    <w:rsid w:val="00C77713"/>
    <w:rsid w:val="00C8038D"/>
    <w:rsid w:val="00C837E0"/>
    <w:rsid w:val="00C84116"/>
    <w:rsid w:val="00C846C7"/>
    <w:rsid w:val="00C84A91"/>
    <w:rsid w:val="00C86D09"/>
    <w:rsid w:val="00C9227A"/>
    <w:rsid w:val="00C9459C"/>
    <w:rsid w:val="00C954D6"/>
    <w:rsid w:val="00C95C38"/>
    <w:rsid w:val="00C968F6"/>
    <w:rsid w:val="00C9795B"/>
    <w:rsid w:val="00CA07C4"/>
    <w:rsid w:val="00CA25E0"/>
    <w:rsid w:val="00CA7CB0"/>
    <w:rsid w:val="00CB14FF"/>
    <w:rsid w:val="00CB1A31"/>
    <w:rsid w:val="00CB3BA5"/>
    <w:rsid w:val="00CB407D"/>
    <w:rsid w:val="00CB41A1"/>
    <w:rsid w:val="00CB54FF"/>
    <w:rsid w:val="00CC0ED3"/>
    <w:rsid w:val="00CC1685"/>
    <w:rsid w:val="00CC333B"/>
    <w:rsid w:val="00CC497F"/>
    <w:rsid w:val="00CC5FD9"/>
    <w:rsid w:val="00CC79C9"/>
    <w:rsid w:val="00CC7A31"/>
    <w:rsid w:val="00CD29FA"/>
    <w:rsid w:val="00CD4C5C"/>
    <w:rsid w:val="00CD5FDF"/>
    <w:rsid w:val="00CD6350"/>
    <w:rsid w:val="00CD6B20"/>
    <w:rsid w:val="00CD719D"/>
    <w:rsid w:val="00CE010A"/>
    <w:rsid w:val="00CE30DD"/>
    <w:rsid w:val="00CE652C"/>
    <w:rsid w:val="00CE6A45"/>
    <w:rsid w:val="00CF0640"/>
    <w:rsid w:val="00CF3101"/>
    <w:rsid w:val="00CF7EEB"/>
    <w:rsid w:val="00D00073"/>
    <w:rsid w:val="00D00B1D"/>
    <w:rsid w:val="00D01640"/>
    <w:rsid w:val="00D01FB4"/>
    <w:rsid w:val="00D02285"/>
    <w:rsid w:val="00D02FD5"/>
    <w:rsid w:val="00D1218C"/>
    <w:rsid w:val="00D2016D"/>
    <w:rsid w:val="00D214DF"/>
    <w:rsid w:val="00D2185F"/>
    <w:rsid w:val="00D219BC"/>
    <w:rsid w:val="00D219E4"/>
    <w:rsid w:val="00D222D5"/>
    <w:rsid w:val="00D22E64"/>
    <w:rsid w:val="00D23D4F"/>
    <w:rsid w:val="00D23DC3"/>
    <w:rsid w:val="00D24BC2"/>
    <w:rsid w:val="00D3027B"/>
    <w:rsid w:val="00D304F6"/>
    <w:rsid w:val="00D31BBF"/>
    <w:rsid w:val="00D33FAA"/>
    <w:rsid w:val="00D35EF0"/>
    <w:rsid w:val="00D40212"/>
    <w:rsid w:val="00D41E98"/>
    <w:rsid w:val="00D425FF"/>
    <w:rsid w:val="00D4270E"/>
    <w:rsid w:val="00D42EF3"/>
    <w:rsid w:val="00D44114"/>
    <w:rsid w:val="00D50082"/>
    <w:rsid w:val="00D52AB6"/>
    <w:rsid w:val="00D54281"/>
    <w:rsid w:val="00D5687C"/>
    <w:rsid w:val="00D568F2"/>
    <w:rsid w:val="00D62C1F"/>
    <w:rsid w:val="00D64F61"/>
    <w:rsid w:val="00D65A06"/>
    <w:rsid w:val="00D66BEE"/>
    <w:rsid w:val="00D66D6D"/>
    <w:rsid w:val="00D70C2E"/>
    <w:rsid w:val="00D733A5"/>
    <w:rsid w:val="00D76D8F"/>
    <w:rsid w:val="00D773C8"/>
    <w:rsid w:val="00D776AD"/>
    <w:rsid w:val="00D80827"/>
    <w:rsid w:val="00D831BA"/>
    <w:rsid w:val="00D832FB"/>
    <w:rsid w:val="00D83B57"/>
    <w:rsid w:val="00D83BD3"/>
    <w:rsid w:val="00D83E1F"/>
    <w:rsid w:val="00D8442E"/>
    <w:rsid w:val="00D8499F"/>
    <w:rsid w:val="00D84AB9"/>
    <w:rsid w:val="00D84F66"/>
    <w:rsid w:val="00D87004"/>
    <w:rsid w:val="00D92F4D"/>
    <w:rsid w:val="00D94511"/>
    <w:rsid w:val="00D950A9"/>
    <w:rsid w:val="00D971E1"/>
    <w:rsid w:val="00DA1C0D"/>
    <w:rsid w:val="00DA2351"/>
    <w:rsid w:val="00DA3D9B"/>
    <w:rsid w:val="00DA54C7"/>
    <w:rsid w:val="00DA54CC"/>
    <w:rsid w:val="00DA58EE"/>
    <w:rsid w:val="00DA625A"/>
    <w:rsid w:val="00DA6676"/>
    <w:rsid w:val="00DA7609"/>
    <w:rsid w:val="00DA7B1A"/>
    <w:rsid w:val="00DB23D0"/>
    <w:rsid w:val="00DB2B5A"/>
    <w:rsid w:val="00DB6B23"/>
    <w:rsid w:val="00DB7C1E"/>
    <w:rsid w:val="00DC2F19"/>
    <w:rsid w:val="00DC3787"/>
    <w:rsid w:val="00DC38DD"/>
    <w:rsid w:val="00DC4342"/>
    <w:rsid w:val="00DC7186"/>
    <w:rsid w:val="00DC7482"/>
    <w:rsid w:val="00DD12A1"/>
    <w:rsid w:val="00DD5FBC"/>
    <w:rsid w:val="00DD6696"/>
    <w:rsid w:val="00DD67B1"/>
    <w:rsid w:val="00DD70A1"/>
    <w:rsid w:val="00DE271C"/>
    <w:rsid w:val="00DE2A3C"/>
    <w:rsid w:val="00DE440D"/>
    <w:rsid w:val="00DF039F"/>
    <w:rsid w:val="00DF07E1"/>
    <w:rsid w:val="00DF1154"/>
    <w:rsid w:val="00DF4AC4"/>
    <w:rsid w:val="00DF4D6D"/>
    <w:rsid w:val="00DF501D"/>
    <w:rsid w:val="00DF5144"/>
    <w:rsid w:val="00DF5C62"/>
    <w:rsid w:val="00DF5CA9"/>
    <w:rsid w:val="00DF5D80"/>
    <w:rsid w:val="00DF7AF2"/>
    <w:rsid w:val="00DF7B18"/>
    <w:rsid w:val="00DF7CCA"/>
    <w:rsid w:val="00E026D8"/>
    <w:rsid w:val="00E02C91"/>
    <w:rsid w:val="00E034E9"/>
    <w:rsid w:val="00E066B8"/>
    <w:rsid w:val="00E07024"/>
    <w:rsid w:val="00E0724F"/>
    <w:rsid w:val="00E07775"/>
    <w:rsid w:val="00E07869"/>
    <w:rsid w:val="00E101AB"/>
    <w:rsid w:val="00E113B7"/>
    <w:rsid w:val="00E12409"/>
    <w:rsid w:val="00E133E2"/>
    <w:rsid w:val="00E13DD9"/>
    <w:rsid w:val="00E13EEB"/>
    <w:rsid w:val="00E1627E"/>
    <w:rsid w:val="00E17C60"/>
    <w:rsid w:val="00E22455"/>
    <w:rsid w:val="00E241CB"/>
    <w:rsid w:val="00E24CF0"/>
    <w:rsid w:val="00E25193"/>
    <w:rsid w:val="00E261EA"/>
    <w:rsid w:val="00E32209"/>
    <w:rsid w:val="00E40BEC"/>
    <w:rsid w:val="00E4781C"/>
    <w:rsid w:val="00E500F0"/>
    <w:rsid w:val="00E50E38"/>
    <w:rsid w:val="00E522A6"/>
    <w:rsid w:val="00E541B9"/>
    <w:rsid w:val="00E54B8B"/>
    <w:rsid w:val="00E54DE7"/>
    <w:rsid w:val="00E56F89"/>
    <w:rsid w:val="00E6097E"/>
    <w:rsid w:val="00E62DB9"/>
    <w:rsid w:val="00E63F12"/>
    <w:rsid w:val="00E67BFC"/>
    <w:rsid w:val="00E70D84"/>
    <w:rsid w:val="00E71D65"/>
    <w:rsid w:val="00E7239C"/>
    <w:rsid w:val="00E72B16"/>
    <w:rsid w:val="00E738A9"/>
    <w:rsid w:val="00E76029"/>
    <w:rsid w:val="00E80212"/>
    <w:rsid w:val="00E80641"/>
    <w:rsid w:val="00E81541"/>
    <w:rsid w:val="00E8174A"/>
    <w:rsid w:val="00E923B4"/>
    <w:rsid w:val="00E9268A"/>
    <w:rsid w:val="00EA4CFD"/>
    <w:rsid w:val="00EA7683"/>
    <w:rsid w:val="00EB037E"/>
    <w:rsid w:val="00EB17D9"/>
    <w:rsid w:val="00EB2511"/>
    <w:rsid w:val="00EB3606"/>
    <w:rsid w:val="00EB3D15"/>
    <w:rsid w:val="00EB57B9"/>
    <w:rsid w:val="00EB632F"/>
    <w:rsid w:val="00EB796F"/>
    <w:rsid w:val="00EC1305"/>
    <w:rsid w:val="00EC25B1"/>
    <w:rsid w:val="00EC3517"/>
    <w:rsid w:val="00EC403B"/>
    <w:rsid w:val="00EC4D66"/>
    <w:rsid w:val="00EC4E71"/>
    <w:rsid w:val="00EC6CD8"/>
    <w:rsid w:val="00EC729E"/>
    <w:rsid w:val="00ED183F"/>
    <w:rsid w:val="00ED2042"/>
    <w:rsid w:val="00ED2ED5"/>
    <w:rsid w:val="00ED30FD"/>
    <w:rsid w:val="00ED35B6"/>
    <w:rsid w:val="00ED405B"/>
    <w:rsid w:val="00ED6123"/>
    <w:rsid w:val="00ED690C"/>
    <w:rsid w:val="00ED7984"/>
    <w:rsid w:val="00EE1D9A"/>
    <w:rsid w:val="00EE228C"/>
    <w:rsid w:val="00EE5179"/>
    <w:rsid w:val="00EE5864"/>
    <w:rsid w:val="00EE6A97"/>
    <w:rsid w:val="00EF0B6F"/>
    <w:rsid w:val="00EF171C"/>
    <w:rsid w:val="00EF31AA"/>
    <w:rsid w:val="00EF369F"/>
    <w:rsid w:val="00EF433E"/>
    <w:rsid w:val="00EF43B5"/>
    <w:rsid w:val="00EF507C"/>
    <w:rsid w:val="00EF7051"/>
    <w:rsid w:val="00F02136"/>
    <w:rsid w:val="00F0235F"/>
    <w:rsid w:val="00F02C11"/>
    <w:rsid w:val="00F02E6D"/>
    <w:rsid w:val="00F03EA8"/>
    <w:rsid w:val="00F04ECD"/>
    <w:rsid w:val="00F1019E"/>
    <w:rsid w:val="00F104B5"/>
    <w:rsid w:val="00F11D89"/>
    <w:rsid w:val="00F14049"/>
    <w:rsid w:val="00F14660"/>
    <w:rsid w:val="00F17C13"/>
    <w:rsid w:val="00F20EE8"/>
    <w:rsid w:val="00F210D0"/>
    <w:rsid w:val="00F22616"/>
    <w:rsid w:val="00F240A3"/>
    <w:rsid w:val="00F243F5"/>
    <w:rsid w:val="00F24A55"/>
    <w:rsid w:val="00F26DE3"/>
    <w:rsid w:val="00F27AE5"/>
    <w:rsid w:val="00F34476"/>
    <w:rsid w:val="00F3514C"/>
    <w:rsid w:val="00F35477"/>
    <w:rsid w:val="00F35E7A"/>
    <w:rsid w:val="00F40480"/>
    <w:rsid w:val="00F43148"/>
    <w:rsid w:val="00F4316E"/>
    <w:rsid w:val="00F43573"/>
    <w:rsid w:val="00F43DCE"/>
    <w:rsid w:val="00F44FB6"/>
    <w:rsid w:val="00F465A1"/>
    <w:rsid w:val="00F47415"/>
    <w:rsid w:val="00F47765"/>
    <w:rsid w:val="00F47B2F"/>
    <w:rsid w:val="00F47D86"/>
    <w:rsid w:val="00F52C74"/>
    <w:rsid w:val="00F52E8D"/>
    <w:rsid w:val="00F5336D"/>
    <w:rsid w:val="00F53564"/>
    <w:rsid w:val="00F537C5"/>
    <w:rsid w:val="00F54415"/>
    <w:rsid w:val="00F54467"/>
    <w:rsid w:val="00F60430"/>
    <w:rsid w:val="00F62853"/>
    <w:rsid w:val="00F63B56"/>
    <w:rsid w:val="00F63D45"/>
    <w:rsid w:val="00F63F07"/>
    <w:rsid w:val="00F64A25"/>
    <w:rsid w:val="00F70A55"/>
    <w:rsid w:val="00F729EF"/>
    <w:rsid w:val="00F7406E"/>
    <w:rsid w:val="00F80013"/>
    <w:rsid w:val="00F81EB4"/>
    <w:rsid w:val="00F836A6"/>
    <w:rsid w:val="00F852A3"/>
    <w:rsid w:val="00F864A4"/>
    <w:rsid w:val="00F9095F"/>
    <w:rsid w:val="00F924C7"/>
    <w:rsid w:val="00F945B6"/>
    <w:rsid w:val="00F95268"/>
    <w:rsid w:val="00F974E6"/>
    <w:rsid w:val="00FA1301"/>
    <w:rsid w:val="00FA172A"/>
    <w:rsid w:val="00FA1BF0"/>
    <w:rsid w:val="00FA2109"/>
    <w:rsid w:val="00FA22EA"/>
    <w:rsid w:val="00FA3136"/>
    <w:rsid w:val="00FA3142"/>
    <w:rsid w:val="00FA3F0C"/>
    <w:rsid w:val="00FA536D"/>
    <w:rsid w:val="00FA63DB"/>
    <w:rsid w:val="00FA6808"/>
    <w:rsid w:val="00FB2D66"/>
    <w:rsid w:val="00FB40AF"/>
    <w:rsid w:val="00FB55DE"/>
    <w:rsid w:val="00FB61AF"/>
    <w:rsid w:val="00FB6459"/>
    <w:rsid w:val="00FB7F72"/>
    <w:rsid w:val="00FC38B3"/>
    <w:rsid w:val="00FC3935"/>
    <w:rsid w:val="00FC4306"/>
    <w:rsid w:val="00FC43DB"/>
    <w:rsid w:val="00FC59EE"/>
    <w:rsid w:val="00FD01DE"/>
    <w:rsid w:val="00FD257F"/>
    <w:rsid w:val="00FD292F"/>
    <w:rsid w:val="00FD2C64"/>
    <w:rsid w:val="00FD3292"/>
    <w:rsid w:val="00FD6298"/>
    <w:rsid w:val="00FE0223"/>
    <w:rsid w:val="00FE0F57"/>
    <w:rsid w:val="00FE1A93"/>
    <w:rsid w:val="00FE262F"/>
    <w:rsid w:val="00FE3A9B"/>
    <w:rsid w:val="00FE425B"/>
    <w:rsid w:val="00FE4D7C"/>
    <w:rsid w:val="00FE53C6"/>
    <w:rsid w:val="00FE5EAE"/>
    <w:rsid w:val="00FE6709"/>
    <w:rsid w:val="00FE7A9D"/>
    <w:rsid w:val="00FF0AFF"/>
    <w:rsid w:val="00FF15EA"/>
    <w:rsid w:val="00FF1B3A"/>
    <w:rsid w:val="00FF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sz w:val="28"/>
      <w:szCs w:val="20"/>
    </w:rPr>
  </w:style>
  <w:style w:type="paragraph" w:styleId="Heading1">
    <w:name w:val="heading 1"/>
    <w:basedOn w:val="Normal"/>
    <w:next w:val="1"/>
    <w:link w:val="Heading1Char"/>
    <w:uiPriority w:val="99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9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07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D3292"/>
    <w:rPr>
      <w:rFonts w:ascii="Arial" w:eastAsia="標楷體" w:hAnsi="Arial"/>
      <w:b/>
      <w:color w:val="800080"/>
      <w:sz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C71F2"/>
    <w:rPr>
      <w:rFonts w:ascii="Arial" w:eastAsia="標楷體" w:hAnsi="Arial"/>
      <w:b/>
      <w:color w:val="008000"/>
      <w:kern w:val="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074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074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074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074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074"/>
    <w:rPr>
      <w:rFonts w:asciiTheme="majorHAnsi" w:eastAsiaTheme="majorEastAsia" w:hAnsiTheme="majorHAnsi" w:cstheme="majorBidi"/>
      <w:sz w:val="36"/>
      <w:szCs w:val="36"/>
    </w:rPr>
  </w:style>
  <w:style w:type="paragraph" w:customStyle="1" w:styleId="a">
    <w:name w:val="目錄"/>
    <w:basedOn w:val="Normal"/>
    <w:uiPriority w:val="99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TOC1">
    <w:name w:val="toc 1"/>
    <w:basedOn w:val="Normal"/>
    <w:next w:val="Normal"/>
    <w:uiPriority w:val="9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TOC2">
    <w:name w:val="toc 2"/>
    <w:basedOn w:val="Normal"/>
    <w:next w:val="Normal"/>
    <w:autoRedefine/>
    <w:uiPriority w:val="9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TOC3">
    <w:name w:val="toc 3"/>
    <w:basedOn w:val="Normal"/>
    <w:next w:val="Normal"/>
    <w:autoRedefine/>
    <w:uiPriority w:val="99"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Footer">
    <w:name w:val="footer"/>
    <w:basedOn w:val="Normal"/>
    <w:link w:val="FooterChar"/>
    <w:uiPriority w:val="99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86C13"/>
    <w:rPr>
      <w:rFonts w:ascii="Arial" w:eastAsia="標楷體" w:hAnsi="Arial"/>
      <w:kern w:val="2"/>
    </w:rPr>
  </w:style>
  <w:style w:type="paragraph" w:styleId="Header">
    <w:name w:val="header"/>
    <w:basedOn w:val="Normal"/>
    <w:link w:val="HeaderChar"/>
    <w:uiPriority w:val="99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F1074"/>
    <w:rPr>
      <w:rFonts w:ascii="Arial" w:eastAsia="標楷體" w:hAnsi="Arial"/>
      <w:sz w:val="20"/>
      <w:szCs w:val="20"/>
    </w:rPr>
  </w:style>
  <w:style w:type="character" w:styleId="PageNumber">
    <w:name w:val="page number"/>
    <w:basedOn w:val="DefaultParagraphFont"/>
    <w:uiPriority w:val="99"/>
    <w:rsid w:val="005E6905"/>
    <w:rPr>
      <w:rFonts w:cs="Times New Roman"/>
    </w:rPr>
  </w:style>
  <w:style w:type="character" w:styleId="Hyperlink">
    <w:name w:val="Hyperlink"/>
    <w:basedOn w:val="DefaultParagraphFont"/>
    <w:uiPriority w:val="99"/>
    <w:rsid w:val="005E6905"/>
    <w:rPr>
      <w:rFonts w:cs="Times New Roman"/>
      <w:color w:val="0000FF"/>
      <w:u w:val="single"/>
    </w:rPr>
  </w:style>
  <w:style w:type="paragraph" w:customStyle="1" w:styleId="5">
    <w:name w:val="標題小5"/>
    <w:basedOn w:val="Heading5"/>
    <w:uiPriority w:val="99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Date">
    <w:name w:val="Date"/>
    <w:basedOn w:val="Normal"/>
    <w:next w:val="Normal"/>
    <w:link w:val="DateChar"/>
    <w:uiPriority w:val="99"/>
    <w:rsid w:val="005E6905"/>
    <w:pPr>
      <w:jc w:val="right"/>
    </w:pPr>
    <w:rPr>
      <w:rFonts w:cs="Arial"/>
      <w:sz w:val="44"/>
    </w:rPr>
  </w:style>
  <w:style w:type="character" w:customStyle="1" w:styleId="DateChar">
    <w:name w:val="Date Char"/>
    <w:basedOn w:val="DefaultParagraphFont"/>
    <w:link w:val="Date"/>
    <w:uiPriority w:val="99"/>
    <w:semiHidden/>
    <w:rsid w:val="005F1074"/>
    <w:rPr>
      <w:rFonts w:ascii="Arial" w:eastAsia="標楷體" w:hAnsi="Arial"/>
      <w:sz w:val="28"/>
      <w:szCs w:val="20"/>
    </w:rPr>
  </w:style>
  <w:style w:type="paragraph" w:customStyle="1" w:styleId="1">
    <w:name w:val="標1內文"/>
    <w:basedOn w:val="Normal"/>
    <w:uiPriority w:val="99"/>
    <w:rsid w:val="005E6905"/>
    <w:pPr>
      <w:ind w:left="1134" w:firstLineChars="195" w:firstLine="195"/>
    </w:pPr>
  </w:style>
  <w:style w:type="paragraph" w:styleId="NormalWeb">
    <w:name w:val="Normal (Web)"/>
    <w:basedOn w:val="Normal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DefaultParagraphFont"/>
    <w:uiPriority w:val="99"/>
    <w:rsid w:val="00D40212"/>
    <w:rPr>
      <w:rFonts w:cs="Times New Roman"/>
    </w:rPr>
  </w:style>
  <w:style w:type="table" w:styleId="TableGrid">
    <w:name w:val="Table Grid"/>
    <w:basedOn w:val="TableNormal"/>
    <w:uiPriority w:val="99"/>
    <w:rsid w:val="00D40212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uiPriority w:val="99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uiPriority w:val="99"/>
    <w:rsid w:val="00D40212"/>
    <w:rPr>
      <w:sz w:val="22"/>
    </w:rPr>
  </w:style>
  <w:style w:type="character" w:customStyle="1" w:styleId="content2">
    <w:name w:val="content2"/>
    <w:uiPriority w:val="99"/>
    <w:rsid w:val="00D40212"/>
    <w:rPr>
      <w:rFonts w:ascii="新細明體" w:eastAsia="新細明體" w:hAnsi="新細明體"/>
      <w:color w:val="993300"/>
    </w:rPr>
  </w:style>
  <w:style w:type="character" w:customStyle="1" w:styleId="content3">
    <w:name w:val="content3"/>
    <w:uiPriority w:val="99"/>
    <w:rsid w:val="00D40212"/>
    <w:rPr>
      <w:rFonts w:ascii="s?u" w:hAnsi="s?u"/>
      <w:color w:val="993300"/>
      <w:sz w:val="20"/>
    </w:rPr>
  </w:style>
  <w:style w:type="character" w:customStyle="1" w:styleId="style21">
    <w:name w:val="style21"/>
    <w:uiPriority w:val="99"/>
    <w:rsid w:val="00D40212"/>
    <w:rPr>
      <w:rFonts w:ascii="新細明體" w:eastAsia="新細明體" w:hAnsi="新細明體"/>
      <w:sz w:val="20"/>
    </w:rPr>
  </w:style>
  <w:style w:type="character" w:customStyle="1" w:styleId="word6">
    <w:name w:val="word6"/>
    <w:uiPriority w:val="99"/>
    <w:rsid w:val="00D40212"/>
    <w:rPr>
      <w:rFonts w:ascii="Arial" w:hAnsi="Arial"/>
      <w:color w:val="B0AFAF"/>
      <w:sz w:val="20"/>
    </w:rPr>
  </w:style>
  <w:style w:type="character" w:customStyle="1" w:styleId="enword1">
    <w:name w:val="enword1"/>
    <w:uiPriority w:val="99"/>
    <w:rsid w:val="00D40212"/>
    <w:rPr>
      <w:rFonts w:ascii="Verdana" w:hAnsi="Verdana"/>
      <w:color w:val="373C3C"/>
      <w:sz w:val="18"/>
    </w:rPr>
  </w:style>
  <w:style w:type="character" w:customStyle="1" w:styleId="enword3">
    <w:name w:val="enword3"/>
    <w:uiPriority w:val="99"/>
    <w:rsid w:val="00D40212"/>
    <w:rPr>
      <w:rFonts w:ascii="Verdana" w:hAnsi="Verdana"/>
      <w:color w:val="B0AFAF"/>
      <w:sz w:val="18"/>
    </w:rPr>
  </w:style>
  <w:style w:type="character" w:customStyle="1" w:styleId="green1">
    <w:name w:val="green1"/>
    <w:uiPriority w:val="99"/>
    <w:rsid w:val="00D40212"/>
    <w:rPr>
      <w:color w:val="00AD00"/>
    </w:rPr>
  </w:style>
  <w:style w:type="paragraph" w:styleId="BodyText2">
    <w:name w:val="Body Text 2"/>
    <w:basedOn w:val="Normal"/>
    <w:link w:val="BodyText2Char"/>
    <w:uiPriority w:val="99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1074"/>
    <w:rPr>
      <w:rFonts w:ascii="Arial" w:eastAsia="標楷體" w:hAnsi="Arial"/>
      <w:sz w:val="28"/>
      <w:szCs w:val="20"/>
    </w:rPr>
  </w:style>
  <w:style w:type="paragraph" w:customStyle="1" w:styleId="a0">
    <w:name w:val="標準內文"/>
    <w:basedOn w:val="Normal"/>
    <w:link w:val="a1"/>
    <w:uiPriority w:val="99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2">
    <w:name w:val="中標"/>
    <w:basedOn w:val="a0"/>
    <w:link w:val="a3"/>
    <w:uiPriority w:val="99"/>
    <w:rsid w:val="00E066B8"/>
    <w:pPr>
      <w:spacing w:beforeLines="5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1">
    <w:name w:val="標準內文 字元"/>
    <w:link w:val="a0"/>
    <w:uiPriority w:val="99"/>
    <w:locked/>
    <w:rsid w:val="00E066B8"/>
    <w:rPr>
      <w:rFonts w:eastAsia="文鼎中楷"/>
      <w:kern w:val="2"/>
      <w:sz w:val="24"/>
      <w:lang w:val="en-US" w:eastAsia="zh-TW"/>
    </w:rPr>
  </w:style>
  <w:style w:type="character" w:customStyle="1" w:styleId="a3">
    <w:name w:val="中標 字元"/>
    <w:link w:val="a2"/>
    <w:uiPriority w:val="99"/>
    <w:locked/>
    <w:rsid w:val="00E066B8"/>
    <w:rPr>
      <w:rFonts w:ascii="文鼎粗隸" w:eastAsia="文鼎粗隸"/>
      <w:color w:val="993300"/>
      <w:kern w:val="2"/>
      <w:sz w:val="24"/>
      <w:lang w:val="en-US" w:eastAsia="zh-TW"/>
    </w:rPr>
  </w:style>
  <w:style w:type="character" w:styleId="CommentReference">
    <w:name w:val="annotation reference"/>
    <w:basedOn w:val="DefaultParagraphFont"/>
    <w:uiPriority w:val="99"/>
    <w:semiHidden/>
    <w:rsid w:val="006B05C1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B05C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1074"/>
    <w:rPr>
      <w:rFonts w:ascii="Arial" w:eastAsia="標楷體" w:hAnsi="Arial"/>
      <w:sz w:val="2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B0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10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B05C1"/>
    <w:rPr>
      <w:rFonts w:eastAsia="新細明體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074"/>
    <w:rPr>
      <w:rFonts w:asciiTheme="majorHAnsi" w:eastAsiaTheme="majorEastAsia" w:hAnsiTheme="majorHAnsi" w:cstheme="majorBidi"/>
      <w:sz w:val="0"/>
      <w:szCs w:val="0"/>
    </w:rPr>
  </w:style>
  <w:style w:type="character" w:customStyle="1" w:styleId="stylex">
    <w:name w:val="stylex"/>
    <w:basedOn w:val="DefaultParagraphFont"/>
    <w:uiPriority w:val="99"/>
    <w:rsid w:val="00B32BF9"/>
    <w:rPr>
      <w:rFonts w:cs="Times New Roman"/>
    </w:rPr>
  </w:style>
  <w:style w:type="paragraph" w:styleId="ListParagraph">
    <w:name w:val="List Paragraph"/>
    <w:basedOn w:val="Normal"/>
    <w:uiPriority w:val="99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uiPriority w:val="99"/>
    <w:rsid w:val="007036B0"/>
    <w:rPr>
      <w:rFonts w:ascii="Arial" w:hAnsi="Arial"/>
      <w:color w:val="2F3540"/>
      <w:sz w:val="24"/>
    </w:rPr>
  </w:style>
  <w:style w:type="character" w:styleId="Emphasis">
    <w:name w:val="Emphasis"/>
    <w:basedOn w:val="DefaultParagraphFont"/>
    <w:uiPriority w:val="99"/>
    <w:qFormat/>
    <w:rsid w:val="00165555"/>
    <w:rPr>
      <w:rFonts w:cs="Times New Roman"/>
      <w:color w:val="CC0033"/>
    </w:rPr>
  </w:style>
  <w:style w:type="character" w:customStyle="1" w:styleId="st">
    <w:name w:val="st"/>
    <w:uiPriority w:val="99"/>
    <w:rsid w:val="00165555"/>
  </w:style>
  <w:style w:type="paragraph" w:styleId="BodyTextIndent">
    <w:name w:val="Body Text Indent"/>
    <w:basedOn w:val="Normal"/>
    <w:link w:val="BodyTextIndentChar"/>
    <w:uiPriority w:val="99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86C13"/>
    <w:rPr>
      <w:kern w:val="2"/>
      <w:sz w:val="24"/>
    </w:rPr>
  </w:style>
  <w:style w:type="paragraph" w:styleId="Title">
    <w:name w:val="Title"/>
    <w:basedOn w:val="Normal"/>
    <w:next w:val="Normal"/>
    <w:link w:val="TitleChar"/>
    <w:uiPriority w:val="99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5193"/>
    <w:rPr>
      <w:rFonts w:ascii="Cambria" w:hAnsi="Cambria"/>
      <w:b/>
      <w:kern w:val="2"/>
      <w:sz w:val="32"/>
    </w:rPr>
  </w:style>
  <w:style w:type="paragraph" w:customStyle="1" w:styleId="p3">
    <w:name w:val="p3"/>
    <w:basedOn w:val="Normal"/>
    <w:uiPriority w:val="99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Strong">
    <w:name w:val="Strong"/>
    <w:basedOn w:val="DefaultParagraphFont"/>
    <w:uiPriority w:val="99"/>
    <w:qFormat/>
    <w:rsid w:val="003D404F"/>
    <w:rPr>
      <w:rFonts w:cs="Times New Roman"/>
      <w:b/>
    </w:rPr>
  </w:style>
  <w:style w:type="paragraph" w:styleId="PlainText">
    <w:name w:val="Plain Text"/>
    <w:basedOn w:val="Normal"/>
    <w:link w:val="PlainTextChar"/>
    <w:uiPriority w:val="99"/>
    <w:rsid w:val="00DD70A1"/>
    <w:pPr>
      <w:spacing w:after="0" w:line="240" w:lineRule="auto"/>
      <w:jc w:val="left"/>
    </w:pPr>
    <w:rPr>
      <w:rFonts w:ascii="Calibri" w:eastAsia="新細明體" w:hAnsi="Courier New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D70A1"/>
    <w:rPr>
      <w:rFonts w:ascii="Calibri" w:hAnsi="Courier New"/>
      <w:kern w:val="2"/>
      <w:sz w:val="24"/>
    </w:rPr>
  </w:style>
  <w:style w:type="character" w:customStyle="1" w:styleId="style4">
    <w:name w:val="style4"/>
    <w:uiPriority w:val="99"/>
    <w:rsid w:val="00E133E2"/>
  </w:style>
  <w:style w:type="character" w:customStyle="1" w:styleId="10">
    <w:name w:val="副標題1"/>
    <w:uiPriority w:val="99"/>
    <w:rsid w:val="004B3607"/>
  </w:style>
  <w:style w:type="paragraph" w:customStyle="1" w:styleId="a4">
    <w:name w:val="說明 字元"/>
    <w:basedOn w:val="Normal"/>
    <w:link w:val="a5"/>
    <w:uiPriority w:val="99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5">
    <w:name w:val="說明 字元 字元"/>
    <w:link w:val="a4"/>
    <w:uiPriority w:val="99"/>
    <w:locked/>
    <w:rsid w:val="00D70C2E"/>
    <w:rPr>
      <w:rFonts w:eastAsia="標楷體"/>
      <w:kern w:val="2"/>
      <w:sz w:val="24"/>
    </w:rPr>
  </w:style>
  <w:style w:type="paragraph" w:customStyle="1" w:styleId="style24">
    <w:name w:val="style24"/>
    <w:basedOn w:val="Normal"/>
    <w:uiPriority w:val="99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uiPriority w:val="99"/>
    <w:rsid w:val="00CC5FD9"/>
  </w:style>
  <w:style w:type="character" w:customStyle="1" w:styleId="grays">
    <w:name w:val="gray_s"/>
    <w:uiPriority w:val="99"/>
    <w:rsid w:val="00927228"/>
  </w:style>
  <w:style w:type="character" w:customStyle="1" w:styleId="apple-converted-space">
    <w:name w:val="apple-converted-space"/>
    <w:uiPriority w:val="99"/>
    <w:rsid w:val="00281FD0"/>
  </w:style>
  <w:style w:type="character" w:customStyle="1" w:styleId="style36">
    <w:name w:val="style36"/>
    <w:basedOn w:val="DefaultParagraphFont"/>
    <w:uiPriority w:val="99"/>
    <w:rsid w:val="00A67B6A"/>
    <w:rPr>
      <w:rFonts w:cs="Times New Roman"/>
    </w:rPr>
  </w:style>
  <w:style w:type="character" w:customStyle="1" w:styleId="unnamed1">
    <w:name w:val="unnamed1"/>
    <w:basedOn w:val="DefaultParagraphFont"/>
    <w:uiPriority w:val="99"/>
    <w:rsid w:val="00231753"/>
    <w:rPr>
      <w:rFonts w:cs="Times New Roman"/>
    </w:rPr>
  </w:style>
  <w:style w:type="character" w:customStyle="1" w:styleId="text30">
    <w:name w:val="text30"/>
    <w:basedOn w:val="DefaultParagraphFont"/>
    <w:uiPriority w:val="99"/>
    <w:rsid w:val="009F650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63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63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1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63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46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745">
                              <w:marLeft w:val="375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63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634694">
                                      <w:marLeft w:val="165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63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63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63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63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63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2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6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0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58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771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8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7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6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63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96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7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53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75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56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63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46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27</Pages>
  <Words>3868</Words>
  <Characters>22049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104年行政院人事行政總處聯合各機關辦理</dc:title>
  <dc:subject/>
  <dc:creator>劉逸琳</dc:creator>
  <cp:keywords/>
  <dc:description/>
  <cp:lastModifiedBy>asus</cp:lastModifiedBy>
  <cp:revision>2</cp:revision>
  <cp:lastPrinted>2015-05-06T06:33:00Z</cp:lastPrinted>
  <dcterms:created xsi:type="dcterms:W3CDTF">2015-05-18T06:22:00Z</dcterms:created>
  <dcterms:modified xsi:type="dcterms:W3CDTF">2015-05-18T06:22:00Z</dcterms:modified>
</cp:coreProperties>
</file>